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glossary/document.xml" ContentType="application/vnd.openxmlformats-officedocument.wordprocessingml.document.glossary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body>
    <w:p w:rsidRPr="005C0448" w:rsidR="008A3A70" w:rsidP="008A3A70" w:rsidRDefault="00B72446" w14:paraId="5F3049AD" w14:textId="7191C099">
      <w:pPr>
        <w:spacing w:line="240" w:lineRule="auto"/>
        <w:rPr>
          <w:color w:val="1F497D" w:themeColor="text2"/>
        </w:rPr>
      </w:pPr>
      <w:r>
        <w:rPr>
          <w:noProof/>
          <w:color w:val="1F497D" w:themeColor="text2"/>
          <w:lang w:eastAsia="nb-NO"/>
        </w:rPr>
        <w:drawing>
          <wp:inline distT="0" distB="0" distL="0" distR="0" wp14:anchorId="5133620E" wp14:editId="2D1ED5E2">
            <wp:extent cx="1988820" cy="386715"/>
            <wp:effectExtent l="0" t="0" r="0" b="0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794" cy="39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5C0448" w:rsidR="008A3A70" w:rsidP="008A3A70" w:rsidRDefault="008A3A70" w14:paraId="5A875893" w14:textId="77777777">
      <w:pPr>
        <w:spacing w:line="240" w:lineRule="auto"/>
        <w:rPr>
          <w:color w:val="1F497D" w:themeColor="text2"/>
        </w:rPr>
      </w:pPr>
    </w:p>
    <w:p w:rsidRPr="005C0448" w:rsidR="008A3A70" w:rsidP="008A3A70" w:rsidRDefault="008A3A70" w14:paraId="155DDA5E" w14:textId="77777777">
      <w:pPr>
        <w:spacing w:line="240" w:lineRule="auto"/>
        <w:rPr>
          <w:color w:val="1F497D" w:themeColor="text2"/>
        </w:rPr>
      </w:pPr>
      <w:r w:rsidRPr="005C0448">
        <w:rPr>
          <w:noProof/>
          <w:color w:val="1F497D" w:themeColor="text2"/>
          <w:lang w:eastAsia="nb-NO"/>
        </w:rPr>
        <w:drawing>
          <wp:anchor distT="0" distB="0" distL="114300" distR="114300" simplePos="0" relativeHeight="251657215" behindDoc="1" locked="0" layoutInCell="1" allowOverlap="1" wp14:anchorId="01457688" wp14:editId="60E0F846">
            <wp:simplePos x="0" y="0"/>
            <wp:positionH relativeFrom="column">
              <wp:posOffset>3486150</wp:posOffset>
            </wp:positionH>
            <wp:positionV relativeFrom="paragraph">
              <wp:posOffset>250190</wp:posOffset>
            </wp:positionV>
            <wp:extent cx="5316855" cy="5335905"/>
            <wp:effectExtent l="19050" t="0" r="0" b="0"/>
            <wp:wrapNone/>
            <wp:docPr id="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855" cy="5335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Pr="005C0448" w:rsidR="008A3A70" w:rsidP="008A3A70" w:rsidRDefault="008A3A70" w14:paraId="4C8F0F41" w14:textId="77777777">
      <w:pPr>
        <w:spacing w:line="240" w:lineRule="auto"/>
        <w:rPr>
          <w:color w:val="1F497D" w:themeColor="text2"/>
        </w:rPr>
      </w:pPr>
    </w:p>
    <w:p w:rsidRPr="005C0448" w:rsidR="008A3A70" w:rsidP="008A3A70" w:rsidRDefault="008A3A70" w14:paraId="274918EA" w14:textId="77777777">
      <w:pPr>
        <w:spacing w:line="240" w:lineRule="auto"/>
        <w:rPr>
          <w:color w:val="1F497D" w:themeColor="text2"/>
        </w:rPr>
      </w:pPr>
    </w:p>
    <w:p w:rsidRPr="005C0448" w:rsidR="008A3A70" w:rsidP="008A3A70" w:rsidRDefault="008A3A70" w14:paraId="3A4D9CDA" w14:textId="77777777">
      <w:pPr>
        <w:spacing w:line="240" w:lineRule="auto"/>
        <w:rPr>
          <w:color w:val="1F497D" w:themeColor="text2"/>
        </w:rPr>
      </w:pPr>
    </w:p>
    <w:p w:rsidRPr="005C0448" w:rsidR="008A3A70" w:rsidP="008A3A70" w:rsidRDefault="008A3A70" w14:paraId="4E873AD9" w14:textId="77777777">
      <w:pPr>
        <w:spacing w:line="240" w:lineRule="auto"/>
        <w:rPr>
          <w:color w:val="1F497D" w:themeColor="text2"/>
        </w:rPr>
      </w:pPr>
    </w:p>
    <w:p w:rsidRPr="005C0448" w:rsidR="008A3A70" w:rsidP="008A3A70" w:rsidRDefault="008A3A70" w14:paraId="34E98700" w14:textId="77777777">
      <w:pPr>
        <w:spacing w:line="240" w:lineRule="auto"/>
        <w:rPr>
          <w:color w:val="1F497D" w:themeColor="text2"/>
        </w:rPr>
      </w:pPr>
    </w:p>
    <w:p w:rsidRPr="005C0448" w:rsidR="008A3A70" w:rsidP="008A3A70" w:rsidRDefault="008A3A70" w14:paraId="7DECE19D" w14:textId="77777777">
      <w:pPr>
        <w:spacing w:line="240" w:lineRule="auto"/>
        <w:rPr>
          <w:color w:val="1F497D" w:themeColor="text2"/>
        </w:rPr>
      </w:pPr>
    </w:p>
    <w:p w:rsidRPr="005C0448" w:rsidR="008A3A70" w:rsidP="008A3A70" w:rsidRDefault="008A3A70" w14:paraId="03984358" w14:textId="77777777">
      <w:pPr>
        <w:spacing w:line="240" w:lineRule="auto"/>
        <w:rPr>
          <w:color w:val="1F497D" w:themeColor="text2"/>
        </w:rPr>
      </w:pPr>
    </w:p>
    <w:p w:rsidRPr="005C0448" w:rsidR="008A3A70" w:rsidP="008A3A70" w:rsidRDefault="008A3A70" w14:paraId="035C2B76" w14:textId="77777777">
      <w:pPr>
        <w:spacing w:line="240" w:lineRule="auto"/>
        <w:rPr>
          <w:color w:val="1F497D" w:themeColor="text2"/>
        </w:rPr>
      </w:pPr>
    </w:p>
    <w:p w:rsidRPr="005C0448" w:rsidR="008A3A70" w:rsidP="008A3A70" w:rsidRDefault="008A3A70" w14:paraId="01FC12F5" w14:textId="77777777">
      <w:pPr>
        <w:spacing w:line="240" w:lineRule="auto"/>
        <w:rPr>
          <w:color w:val="1F497D" w:themeColor="text2"/>
        </w:rPr>
      </w:pPr>
    </w:p>
    <w:p w:rsidRPr="005C0448" w:rsidR="008A3A70" w:rsidP="008A3A70" w:rsidRDefault="00A47B01" w14:paraId="3E6FE040" w14:textId="005368A5">
      <w:pPr>
        <w:spacing w:line="240" w:lineRule="auto"/>
        <w:rPr>
          <w:b/>
          <w:color w:val="1F497D" w:themeColor="text2"/>
          <w:sz w:val="44"/>
          <w:szCs w:val="44"/>
        </w:rPr>
      </w:pPr>
      <w:r>
        <w:rPr>
          <w:b/>
          <w:color w:val="1F497D" w:themeColor="text2"/>
          <w:sz w:val="44"/>
          <w:szCs w:val="44"/>
        </w:rPr>
        <w:t>SSA</w:t>
      </w:r>
      <w:r w:rsidR="006B06A9">
        <w:rPr>
          <w:b/>
          <w:color w:val="1F497D" w:themeColor="text2"/>
          <w:sz w:val="44"/>
          <w:szCs w:val="44"/>
        </w:rPr>
        <w:t>-</w:t>
      </w:r>
      <w:r w:rsidR="00481DFE">
        <w:rPr>
          <w:b/>
          <w:color w:val="1F497D" w:themeColor="text2"/>
          <w:sz w:val="44"/>
          <w:szCs w:val="44"/>
        </w:rPr>
        <w:t>V</w:t>
      </w:r>
      <w:r>
        <w:rPr>
          <w:b/>
          <w:color w:val="1F497D" w:themeColor="text2"/>
          <w:sz w:val="44"/>
          <w:szCs w:val="44"/>
        </w:rPr>
        <w:t xml:space="preserve"> </w:t>
      </w:r>
      <w:r w:rsidR="00F1185D">
        <w:rPr>
          <w:b/>
          <w:color w:val="1F497D" w:themeColor="text2"/>
          <w:sz w:val="44"/>
          <w:szCs w:val="44"/>
        </w:rPr>
        <w:t>Bilag</w:t>
      </w:r>
      <w:r>
        <w:rPr>
          <w:b/>
          <w:color w:val="1F497D" w:themeColor="text2"/>
          <w:sz w:val="44"/>
          <w:szCs w:val="44"/>
        </w:rPr>
        <w:t xml:space="preserve"> </w:t>
      </w:r>
      <w:r w:rsidR="008404C3">
        <w:rPr>
          <w:b/>
          <w:color w:val="1F497D" w:themeColor="text2"/>
          <w:sz w:val="44"/>
          <w:szCs w:val="44"/>
        </w:rPr>
        <w:t>4</w:t>
      </w:r>
      <w:r>
        <w:rPr>
          <w:b/>
          <w:color w:val="1F497D" w:themeColor="text2"/>
          <w:sz w:val="44"/>
          <w:szCs w:val="44"/>
        </w:rPr>
        <w:t xml:space="preserve"> </w:t>
      </w:r>
      <w:r w:rsidRPr="00481DFE" w:rsidR="00481DFE">
        <w:rPr>
          <w:b/>
          <w:color w:val="1F497D" w:themeColor="text2"/>
          <w:sz w:val="44"/>
          <w:szCs w:val="44"/>
        </w:rPr>
        <w:t>Prosjekt- og fremdriftsplan for etableringsfasen</w:t>
      </w:r>
    </w:p>
    <w:p w:rsidRPr="005C0448" w:rsidR="00E16897" w:rsidP="008A3A70" w:rsidRDefault="00E16897" w14:paraId="64FAC746" w14:textId="77777777">
      <w:pPr>
        <w:spacing w:line="240" w:lineRule="auto"/>
        <w:rPr>
          <w:color w:val="1F497D" w:themeColor="text2"/>
        </w:rPr>
      </w:pPr>
    </w:p>
    <w:p w:rsidRPr="005C0448" w:rsidR="00E16897" w:rsidP="008A3A70" w:rsidRDefault="00E16897" w14:paraId="03BBB8FA" w14:textId="77777777">
      <w:pPr>
        <w:spacing w:line="240" w:lineRule="auto"/>
        <w:rPr>
          <w:color w:val="1F497D" w:themeColor="text2"/>
        </w:rPr>
      </w:pPr>
    </w:p>
    <w:p w:rsidRPr="005C0448" w:rsidR="00E16897" w:rsidP="008A3A70" w:rsidRDefault="00E16897" w14:paraId="53B3FB8D" w14:textId="77777777">
      <w:pPr>
        <w:spacing w:line="240" w:lineRule="auto"/>
        <w:rPr>
          <w:color w:val="1F497D" w:themeColor="text2"/>
        </w:rPr>
      </w:pPr>
    </w:p>
    <w:p w:rsidRPr="00AC773A" w:rsidR="00A47B01" w:rsidP="660DF6B5" w:rsidRDefault="00A47B01" w14:paraId="3AC63AEC" w14:textId="2ACFB5CC">
      <w:pPr>
        <w:spacing w:line="240" w:lineRule="auto"/>
        <w:rPr>
          <w:b w:val="1"/>
          <w:bCs w:val="1"/>
          <w:color w:val="1F497D" w:themeColor="text2"/>
          <w:sz w:val="36"/>
          <w:szCs w:val="36"/>
        </w:rPr>
      </w:pPr>
      <w:r w:rsidRPr="660DF6B5" w:rsidR="00A47B01">
        <w:rPr>
          <w:b w:val="1"/>
          <w:bCs w:val="1"/>
          <w:color w:val="1F497D" w:themeColor="text2" w:themeTint="FF" w:themeShade="FF"/>
          <w:sz w:val="36"/>
          <w:szCs w:val="36"/>
        </w:rPr>
        <w:t>Anskaffelse</w:t>
      </w:r>
      <w:r w:rsidRPr="660DF6B5" w:rsidR="0060772E">
        <w:rPr>
          <w:b w:val="1"/>
          <w:bCs w:val="1"/>
          <w:color w:val="1F497D" w:themeColor="text2" w:themeTint="FF" w:themeShade="FF"/>
          <w:sz w:val="36"/>
          <w:szCs w:val="36"/>
        </w:rPr>
        <w:t xml:space="preserve"> av</w:t>
      </w:r>
      <w:r w:rsidRPr="660DF6B5" w:rsidR="00497523">
        <w:rPr>
          <w:b w:val="1"/>
          <w:bCs w:val="1"/>
          <w:color w:val="1F497D" w:themeColor="text2" w:themeTint="FF" w:themeShade="FF"/>
          <w:sz w:val="36"/>
          <w:szCs w:val="36"/>
        </w:rPr>
        <w:t xml:space="preserve"> sentral meldingstjener</w:t>
      </w:r>
    </w:p>
    <w:p w:rsidRPr="005C0448" w:rsidR="00E16897" w:rsidP="008A3A70" w:rsidRDefault="00E16897" w14:paraId="61CF3C62" w14:textId="77777777">
      <w:pPr>
        <w:spacing w:line="240" w:lineRule="auto"/>
        <w:rPr>
          <w:b/>
          <w:color w:val="1F497D" w:themeColor="text2"/>
          <w:sz w:val="36"/>
          <w:szCs w:val="36"/>
        </w:rPr>
      </w:pPr>
    </w:p>
    <w:p w:rsidRPr="005C0448" w:rsidR="008A3A70" w:rsidP="008A3A70" w:rsidRDefault="008A3A70" w14:paraId="664C74D5" w14:textId="77777777">
      <w:pPr>
        <w:spacing w:line="240" w:lineRule="auto"/>
        <w:rPr>
          <w:color w:val="1F497D" w:themeColor="text2"/>
        </w:rPr>
      </w:pPr>
    </w:p>
    <w:p w:rsidRPr="005C0448" w:rsidR="008A3A70" w:rsidP="008A3A70" w:rsidRDefault="008A3A70" w14:paraId="1E2B0B8A" w14:textId="77777777">
      <w:pPr>
        <w:spacing w:line="240" w:lineRule="auto"/>
        <w:rPr>
          <w:color w:val="1F497D" w:themeColor="text2"/>
        </w:rPr>
      </w:pPr>
    </w:p>
    <w:p w:rsidRPr="005C0448" w:rsidR="008A3A70" w:rsidP="008A3A70" w:rsidRDefault="008A3A70" w14:paraId="74665FC8" w14:textId="77777777">
      <w:pPr>
        <w:spacing w:line="240" w:lineRule="auto"/>
        <w:rPr>
          <w:color w:val="1F497D" w:themeColor="text2"/>
        </w:rPr>
      </w:pPr>
    </w:p>
    <w:p w:rsidRPr="005C0448" w:rsidR="008A3A70" w:rsidP="008A3A70" w:rsidRDefault="008A3A70" w14:paraId="167573C5" w14:textId="77777777">
      <w:pPr>
        <w:spacing w:line="240" w:lineRule="auto"/>
        <w:rPr>
          <w:color w:val="1F497D" w:themeColor="text2"/>
        </w:rPr>
      </w:pPr>
    </w:p>
    <w:p w:rsidRPr="005C0448" w:rsidR="008A3A70" w:rsidP="008A3A70" w:rsidRDefault="008A3A70" w14:paraId="32E706A3" w14:textId="77777777">
      <w:pPr>
        <w:spacing w:line="240" w:lineRule="auto"/>
        <w:rPr>
          <w:color w:val="1F497D" w:themeColor="text2"/>
        </w:rPr>
      </w:pPr>
    </w:p>
    <w:p w:rsidRPr="005C0448" w:rsidR="008A3A70" w:rsidP="008A3A70" w:rsidRDefault="008A3A70" w14:paraId="63F66C49" w14:textId="77777777">
      <w:pPr>
        <w:spacing w:line="240" w:lineRule="auto"/>
        <w:rPr>
          <w:color w:val="1F497D" w:themeColor="text2"/>
        </w:rPr>
      </w:pPr>
    </w:p>
    <w:p w:rsidRPr="005C0448" w:rsidR="008A3A70" w:rsidP="008A3A70" w:rsidRDefault="008A3A70" w14:paraId="7FA51AE3" w14:textId="77777777">
      <w:pPr>
        <w:spacing w:line="240" w:lineRule="auto"/>
        <w:rPr>
          <w:color w:val="1F497D" w:themeColor="text2"/>
        </w:rPr>
      </w:pPr>
    </w:p>
    <w:p w:rsidRPr="005C0448" w:rsidR="008A3A70" w:rsidP="008A3A70" w:rsidRDefault="008A3A70" w14:paraId="7C0565A8" w14:textId="77777777">
      <w:pPr>
        <w:spacing w:line="240" w:lineRule="auto"/>
        <w:rPr>
          <w:color w:val="1F497D" w:themeColor="text2"/>
        </w:rPr>
      </w:pPr>
    </w:p>
    <w:p w:rsidRPr="005C0448" w:rsidR="008A3A70" w:rsidP="008A3A70" w:rsidRDefault="008A3A70" w14:paraId="6D46E6DB" w14:textId="77777777">
      <w:pPr>
        <w:spacing w:line="240" w:lineRule="auto"/>
        <w:rPr>
          <w:color w:val="1F497D" w:themeColor="text2"/>
        </w:rPr>
      </w:pPr>
    </w:p>
    <w:p w:rsidRPr="005C0448" w:rsidR="008A3A70" w:rsidP="008A3A70" w:rsidRDefault="008A3A70" w14:paraId="54134E4D" w14:textId="77777777">
      <w:pPr>
        <w:spacing w:line="240" w:lineRule="auto"/>
        <w:rPr>
          <w:color w:val="1F497D" w:themeColor="text2"/>
        </w:rPr>
      </w:pPr>
    </w:p>
    <w:p w:rsidRPr="00D822E4" w:rsidR="00860B9E" w:rsidP="00860B9E" w:rsidRDefault="00860B9E" w14:paraId="7E4BBFFD" w14:textId="48E41E61">
      <w:pPr>
        <w:rPr>
          <w:color w:val="4F81BD" w:themeColor="accent1"/>
        </w:rPr>
      </w:pPr>
      <w:r w:rsidRPr="00D822E4">
        <w:rPr>
          <w:rFonts w:cs="Times New Roman"/>
          <w:bCs/>
          <w:i/>
          <w:noProof/>
          <w:color w:val="4F81BD" w:themeColor="accent1"/>
          <w:szCs w:val="32"/>
        </w:rPr>
        <w:t>.</w:t>
      </w:r>
    </w:p>
    <w:p w:rsidRPr="005C0448" w:rsidR="00E16897" w:rsidP="008A3A70" w:rsidRDefault="00E16897" w14:paraId="03AFCBCC" w14:textId="77777777">
      <w:pPr>
        <w:spacing w:line="240" w:lineRule="auto"/>
        <w:rPr>
          <w:color w:val="1F497D" w:themeColor="text2"/>
        </w:rPr>
      </w:pPr>
    </w:p>
    <w:p w:rsidRPr="005C0448" w:rsidR="00E16897" w:rsidP="008A3A70" w:rsidRDefault="00E16897" w14:paraId="0A2A1333" w14:textId="77777777">
      <w:pPr>
        <w:spacing w:line="240" w:lineRule="auto"/>
        <w:rPr>
          <w:color w:val="1F497D" w:themeColor="text2"/>
        </w:rPr>
      </w:pPr>
    </w:p>
    <w:p w:rsidRPr="005C0448" w:rsidR="00E16897" w:rsidP="008A3A70" w:rsidRDefault="00E16897" w14:paraId="0B2F46F3" w14:textId="77777777">
      <w:pPr>
        <w:spacing w:line="240" w:lineRule="auto"/>
        <w:rPr>
          <w:color w:val="1F497D" w:themeColor="text2"/>
        </w:rPr>
      </w:pPr>
    </w:p>
    <w:p w:rsidRPr="005C0448" w:rsidR="00E16897" w:rsidP="008A3A70" w:rsidRDefault="00E16897" w14:paraId="2FC18D54" w14:textId="77777777">
      <w:pPr>
        <w:spacing w:line="240" w:lineRule="auto"/>
        <w:rPr>
          <w:color w:val="1F497D" w:themeColor="text2"/>
        </w:rPr>
      </w:pPr>
    </w:p>
    <w:p w:rsidRPr="005C0448" w:rsidR="00E16897" w:rsidP="008A3A70" w:rsidRDefault="00E16897" w14:paraId="2F579A12" w14:textId="77777777">
      <w:pPr>
        <w:spacing w:line="240" w:lineRule="auto"/>
        <w:rPr>
          <w:color w:val="1F497D" w:themeColor="text2"/>
        </w:rPr>
      </w:pPr>
    </w:p>
    <w:p w:rsidRPr="005C0448" w:rsidR="00E16897" w:rsidP="008A3A70" w:rsidRDefault="00E16897" w14:paraId="4EBE741D" w14:textId="77777777">
      <w:pPr>
        <w:spacing w:line="240" w:lineRule="auto"/>
        <w:rPr>
          <w:color w:val="1F497D" w:themeColor="text2"/>
        </w:rPr>
      </w:pPr>
    </w:p>
    <w:p w:rsidRPr="005C0448" w:rsidR="00E16897" w:rsidP="008A3A70" w:rsidRDefault="00E16897" w14:paraId="7B7952A0" w14:textId="77777777">
      <w:pPr>
        <w:spacing w:line="240" w:lineRule="auto"/>
        <w:rPr>
          <w:color w:val="1F497D" w:themeColor="text2"/>
        </w:rPr>
      </w:pPr>
    </w:p>
    <w:p w:rsidRPr="005C0448" w:rsidR="00E16897" w:rsidP="008A3A70" w:rsidRDefault="00E16897" w14:paraId="7863B903" w14:textId="77777777">
      <w:pPr>
        <w:spacing w:line="240" w:lineRule="auto"/>
        <w:rPr>
          <w:color w:val="1F497D" w:themeColor="text2"/>
        </w:rPr>
      </w:pPr>
    </w:p>
    <w:p w:rsidRPr="005C0448" w:rsidR="00E16897" w:rsidP="008A3A70" w:rsidRDefault="00E16897" w14:paraId="24BD8FB8" w14:textId="77777777">
      <w:pPr>
        <w:spacing w:line="240" w:lineRule="auto"/>
        <w:rPr>
          <w:color w:val="1F497D" w:themeColor="text2"/>
        </w:rPr>
      </w:pPr>
    </w:p>
    <w:p w:rsidRPr="005C0448" w:rsidR="00E16897" w:rsidP="008A3A70" w:rsidRDefault="00E16897" w14:paraId="173F416A" w14:textId="77777777">
      <w:pPr>
        <w:spacing w:line="240" w:lineRule="auto"/>
        <w:rPr>
          <w:color w:val="1F497D" w:themeColor="text2"/>
        </w:rPr>
      </w:pPr>
    </w:p>
    <w:p w:rsidRPr="005C0448" w:rsidR="00E16897" w:rsidP="008A3A70" w:rsidRDefault="00E16897" w14:paraId="70BD427E" w14:textId="77777777">
      <w:pPr>
        <w:spacing w:line="240" w:lineRule="auto"/>
        <w:rPr>
          <w:color w:val="1F497D" w:themeColor="text2"/>
        </w:rPr>
      </w:pPr>
    </w:p>
    <w:p w:rsidRPr="005C0448" w:rsidR="00E16897" w:rsidP="00E16897" w:rsidRDefault="00E16897" w14:paraId="27ACC473" w14:textId="77777777">
      <w:pPr>
        <w:spacing w:line="240" w:lineRule="auto"/>
        <w:jc w:val="right"/>
        <w:rPr>
          <w:color w:val="1F497D" w:themeColor="text2"/>
        </w:rPr>
      </w:pPr>
      <w:r w:rsidRPr="005C0448">
        <w:rPr>
          <w:color w:val="1F497D" w:themeColor="text2"/>
          <w:sz w:val="28"/>
          <w:szCs w:val="28"/>
        </w:rPr>
        <w:t xml:space="preserve">Dato: </w:t>
      </w:r>
    </w:p>
    <w:p w:rsidRPr="005C0448" w:rsidR="008A3A70" w:rsidP="008A3A70" w:rsidRDefault="008A3A70" w14:paraId="29F9402D" w14:textId="77777777">
      <w:pPr>
        <w:spacing w:line="240" w:lineRule="auto"/>
        <w:rPr>
          <w:color w:val="1F497D" w:themeColor="text2"/>
        </w:rPr>
      </w:pPr>
    </w:p>
    <w:p w:rsidRPr="00481DFE" w:rsidR="008A3A70" w:rsidP="008A3A70" w:rsidRDefault="00DC60BE" w14:paraId="5A1FD45D" w14:textId="164D6ABF">
      <w:pPr>
        <w:spacing w:line="240" w:lineRule="auto"/>
        <w:rPr>
          <w:b/>
        </w:rPr>
      </w:pPr>
      <w:r w:rsidRPr="005C0448">
        <w:br w:type="page"/>
      </w:r>
      <w:r w:rsidR="00481DFE">
        <w:lastRenderedPageBreak/>
        <w:t>Bilaget skal ikke fylles ut. I</w:t>
      </w:r>
      <w:bookmarkStart w:name="_GoBack" w:id="0"/>
      <w:bookmarkEnd w:id="0"/>
      <w:r w:rsidR="00481DFE">
        <w:t xml:space="preserve">nformasjon om prosjektgjennomføring finnes i </w:t>
      </w:r>
      <w:r w:rsidRPr="00481DFE" w:rsidR="00481DFE">
        <w:rPr>
          <w:b/>
        </w:rPr>
        <w:t xml:space="preserve">SSA-K Bilag 4 Leveringstidspunkt og andre frister. </w:t>
      </w:r>
    </w:p>
    <w:sectPr w:rsidRPr="00481DFE" w:rsidR="008A3A70" w:rsidSect="001E7CF2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 w:orient="portrait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D2795" w:rsidP="00A76CCD" w:rsidRDefault="009D2795" w14:paraId="755F1113" w14:textId="77777777">
      <w:pPr>
        <w:spacing w:line="240" w:lineRule="auto"/>
      </w:pPr>
      <w:r>
        <w:separator/>
      </w:r>
    </w:p>
  </w:endnote>
  <w:endnote w:type="continuationSeparator" w:id="0">
    <w:p w:rsidR="009D2795" w:rsidP="00A76CCD" w:rsidRDefault="009D2795" w14:paraId="4CC1D397" w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B06A9" w:rsidRDefault="006B06A9" w14:paraId="530C11E2" w14:textId="77777777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150867570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:rsidR="00CE1300" w:rsidP="004D1439" w:rsidRDefault="004D1439" w14:paraId="7BFFA203" w14:textId="77777777">
            <w:pPr>
              <w:pStyle w:val="Bunntekst"/>
              <w:jc w:val="center"/>
              <w:rPr>
                <w:bCs/>
              </w:rPr>
            </w:pPr>
            <w:r>
              <w:t>Sid</w:t>
            </w:r>
            <w:r w:rsidRPr="00EC2664">
              <w:t xml:space="preserve">e </w:t>
            </w:r>
            <w:r w:rsidRPr="00EC2664">
              <w:rPr>
                <w:bCs/>
              </w:rPr>
              <w:fldChar w:fldCharType="begin"/>
            </w:r>
            <w:r w:rsidRPr="00EC2664">
              <w:rPr>
                <w:bCs/>
              </w:rPr>
              <w:instrText>PAGE</w:instrText>
            </w:r>
            <w:r w:rsidRPr="00EC2664">
              <w:rPr>
                <w:bCs/>
              </w:rPr>
              <w:fldChar w:fldCharType="separate"/>
            </w:r>
            <w:r>
              <w:rPr>
                <w:bCs/>
              </w:rPr>
              <w:t>3</w:t>
            </w:r>
            <w:r w:rsidRPr="00EC2664">
              <w:rPr>
                <w:bCs/>
              </w:rPr>
              <w:fldChar w:fldCharType="end"/>
            </w:r>
            <w:r w:rsidRPr="00EC2664">
              <w:t xml:space="preserve"> av </w:t>
            </w:r>
            <w:r w:rsidRPr="00EC2664">
              <w:rPr>
                <w:bCs/>
              </w:rPr>
              <w:fldChar w:fldCharType="begin"/>
            </w:r>
            <w:r w:rsidRPr="00EC2664">
              <w:rPr>
                <w:bCs/>
              </w:rPr>
              <w:instrText>NUMPAGES</w:instrText>
            </w:r>
            <w:r w:rsidRPr="00EC2664">
              <w:rPr>
                <w:bCs/>
              </w:rPr>
              <w:fldChar w:fldCharType="separate"/>
            </w:r>
            <w:r>
              <w:rPr>
                <w:bCs/>
              </w:rPr>
              <w:t>11</w:t>
            </w:r>
            <w:r w:rsidRPr="00EC2664">
              <w:rPr>
                <w:bCs/>
              </w:rPr>
              <w:fldChar w:fldCharType="end"/>
            </w:r>
          </w:p>
          <w:p w:rsidR="004D1439" w:rsidP="004D1439" w:rsidRDefault="00CE1300" w14:paraId="0C7E6772" w14:textId="58EA7E09">
            <w:pPr>
              <w:pStyle w:val="Bunntekst"/>
              <w:jc w:val="center"/>
            </w:pPr>
            <w:r>
              <w:rPr>
                <w:bCs/>
              </w:rPr>
              <w:tab/>
            </w:r>
            <w:r>
              <w:rPr>
                <w:bCs/>
              </w:rPr>
              <w:tab/>
            </w:r>
            <w:r>
              <w:t>____/____</w:t>
            </w:r>
          </w:p>
        </w:sdtContent>
      </w:sdt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B06A9" w:rsidRDefault="006B06A9" w14:paraId="4CDE2750" w14:textId="77777777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D2795" w:rsidP="00A76CCD" w:rsidRDefault="009D2795" w14:paraId="487417E7" w14:textId="77777777">
      <w:pPr>
        <w:spacing w:line="240" w:lineRule="auto"/>
      </w:pPr>
      <w:r>
        <w:separator/>
      </w:r>
    </w:p>
  </w:footnote>
  <w:footnote w:type="continuationSeparator" w:id="0">
    <w:p w:rsidR="009D2795" w:rsidP="00A76CCD" w:rsidRDefault="009D2795" w14:paraId="47BD5373" w14:textId="7777777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B06A9" w:rsidRDefault="006B06A9" w14:paraId="6B8029EF" w14:textId="77777777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p w:rsidRPr="0076170B" w:rsidR="007410E5" w:rsidP="007410E5" w:rsidRDefault="007410E5" w14:paraId="1A531643" w14:textId="346992D9">
    <w:pPr>
      <w:pStyle w:val="Topptekst"/>
      <w:tabs>
        <w:tab w:val="clear" w:pos="4536"/>
        <w:tab w:val="clear" w:pos="9072"/>
        <w:tab w:val="left" w:pos="1200"/>
        <w:tab w:val="left" w:pos="1830"/>
      </w:tabs>
    </w:pPr>
    <w:r>
      <w:rPr>
        <w:noProof/>
        <w:lang w:eastAsia="nb-NO"/>
      </w:rPr>
      <w:drawing>
        <wp:anchor distT="0" distB="0" distL="114300" distR="114300" simplePos="0" relativeHeight="251659264" behindDoc="0" locked="0" layoutInCell="1" allowOverlap="1" wp14:anchorId="0089D452" wp14:editId="42A3084F">
          <wp:simplePos x="0" y="0"/>
          <wp:positionH relativeFrom="column">
            <wp:posOffset>5173345</wp:posOffset>
          </wp:positionH>
          <wp:positionV relativeFrom="paragraph">
            <wp:posOffset>-137160</wp:posOffset>
          </wp:positionV>
          <wp:extent cx="1333500" cy="311740"/>
          <wp:effectExtent l="0" t="0" r="0" b="0"/>
          <wp:wrapNone/>
          <wp:docPr id="5" name="Bild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0559" cy="313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6170B">
      <w:t>SSA</w:t>
    </w:r>
    <w:r w:rsidR="006B06A9">
      <w:t>-V</w:t>
    </w:r>
    <w:r w:rsidRPr="0076170B">
      <w:t xml:space="preserve"> </w:t>
    </w:r>
    <w:r>
      <w:t>Bilag</w:t>
    </w:r>
    <w:r w:rsidRPr="0076170B">
      <w:t xml:space="preserve"> </w:t>
    </w:r>
    <w:r w:rsidR="002B0C8F">
      <w:t>4</w:t>
    </w:r>
    <w:r w:rsidRPr="0076170B">
      <w:t xml:space="preserve"> –</w:t>
    </w:r>
    <w:r w:rsidRPr="002B0C8F" w:rsidR="002B0C8F">
      <w:t xml:space="preserve"> </w:t>
    </w:r>
    <w:r w:rsidRPr="00481DFE" w:rsidR="00481DFE">
      <w:t>Prosjekt- og fremdriftsplan for etableringsfasen</w:t>
    </w:r>
    <w:r w:rsidRPr="0076170B">
      <w:tab/>
    </w:r>
    <w:r w:rsidRPr="0076170B">
      <w:tab/>
    </w:r>
  </w:p>
  <w:p w:rsidR="004E09EA" w:rsidRDefault="004E09EA" w14:paraId="5707D745" w14:textId="5C03262F">
    <w:pPr>
      <w:pStyle w:val="Top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B06A9" w:rsidRDefault="006B06A9" w14:paraId="399E3D97" w14:textId="77777777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1">
      <w:start w:val="1"/>
      <w:numFmt w:val="decimal"/>
      <w:lvlText w:val="%1.%2"/>
      <w:lvlJc w:val="left"/>
      <w:pPr>
        <w:tabs>
          <w:tab w:val="num" w:pos="907"/>
        </w:tabs>
        <w:ind w:left="907" w:hanging="907"/>
      </w:pPr>
      <w:rPr>
        <w:rFonts w:ascii="Times New Roman" w:hAnsi="Times New Roman" w:cs="Times New Roman"/>
      </w:rPr>
    </w:lvl>
    <w:lvl w:ilvl="2">
      <w:start w:val="1"/>
      <w:numFmt w:val="decimal"/>
      <w:lvlText w:val="%1.%2.%3"/>
      <w:lvlJc w:val="left"/>
      <w:pPr>
        <w:tabs>
          <w:tab w:val="num" w:pos="1333"/>
        </w:tabs>
        <w:ind w:left="1333" w:hanging="907"/>
      </w:pPr>
      <w:rPr>
        <w:rFonts w:ascii="Times New Roman" w:hAnsi="Times New Roman" w:cs="Times New Roman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1" w15:restartNumberingAfterBreak="0">
    <w:nsid w:val="00A61142"/>
    <w:multiLevelType w:val="hybridMultilevel"/>
    <w:tmpl w:val="1AFA4806"/>
    <w:lvl w:ilvl="0" w:tplc="38765CD2">
      <w:start w:val="1"/>
      <w:numFmt w:val="decimal"/>
      <w:lvlText w:val="IDM-IF%1"/>
      <w:lvlJc w:val="left"/>
      <w:pPr>
        <w:ind w:left="720" w:hanging="360"/>
      </w:pPr>
      <w:rPr>
        <w:rFonts w:hint="default"/>
      </w:rPr>
    </w:lvl>
    <w:lvl w:ilvl="1" w:tplc="04140019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D10E94"/>
    <w:multiLevelType w:val="multilevel"/>
    <w:tmpl w:val="30A460C2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" w15:restartNumberingAfterBreak="0">
    <w:nsid w:val="066500CE"/>
    <w:multiLevelType w:val="hybridMultilevel"/>
    <w:tmpl w:val="3A449FE6"/>
    <w:lvl w:ilvl="0" w:tplc="BD76E5DE">
      <w:start w:val="1"/>
      <w:numFmt w:val="decimal"/>
      <w:lvlText w:val="IDM-F%1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370A75"/>
    <w:multiLevelType w:val="multilevel"/>
    <w:tmpl w:val="41863E56"/>
    <w:numStyleLink w:val="SSOkravT"/>
  </w:abstractNum>
  <w:abstractNum w:abstractNumId="5" w15:restartNumberingAfterBreak="0">
    <w:nsid w:val="0D7035E8"/>
    <w:multiLevelType w:val="hybridMultilevel"/>
    <w:tmpl w:val="27B2339C"/>
    <w:lvl w:ilvl="0" w:tplc="0414000F">
      <w:start w:val="1"/>
      <w:numFmt w:val="decimal"/>
      <w:lvlText w:val="%1."/>
      <w:lvlJc w:val="left"/>
      <w:pPr>
        <w:ind w:left="613" w:hanging="360"/>
      </w:pPr>
    </w:lvl>
    <w:lvl w:ilvl="1" w:tplc="04140019" w:tentative="1">
      <w:start w:val="1"/>
      <w:numFmt w:val="lowerLetter"/>
      <w:lvlText w:val="%2."/>
      <w:lvlJc w:val="left"/>
      <w:pPr>
        <w:ind w:left="1333" w:hanging="360"/>
      </w:pPr>
    </w:lvl>
    <w:lvl w:ilvl="2" w:tplc="0414001B" w:tentative="1">
      <w:start w:val="1"/>
      <w:numFmt w:val="lowerRoman"/>
      <w:lvlText w:val="%3."/>
      <w:lvlJc w:val="right"/>
      <w:pPr>
        <w:ind w:left="2053" w:hanging="180"/>
      </w:pPr>
    </w:lvl>
    <w:lvl w:ilvl="3" w:tplc="0414000F" w:tentative="1">
      <w:start w:val="1"/>
      <w:numFmt w:val="decimal"/>
      <w:lvlText w:val="%4."/>
      <w:lvlJc w:val="left"/>
      <w:pPr>
        <w:ind w:left="2773" w:hanging="360"/>
      </w:pPr>
    </w:lvl>
    <w:lvl w:ilvl="4" w:tplc="04140019" w:tentative="1">
      <w:start w:val="1"/>
      <w:numFmt w:val="lowerLetter"/>
      <w:lvlText w:val="%5."/>
      <w:lvlJc w:val="left"/>
      <w:pPr>
        <w:ind w:left="3493" w:hanging="360"/>
      </w:pPr>
    </w:lvl>
    <w:lvl w:ilvl="5" w:tplc="0414001B" w:tentative="1">
      <w:start w:val="1"/>
      <w:numFmt w:val="lowerRoman"/>
      <w:lvlText w:val="%6."/>
      <w:lvlJc w:val="right"/>
      <w:pPr>
        <w:ind w:left="4213" w:hanging="180"/>
      </w:pPr>
    </w:lvl>
    <w:lvl w:ilvl="6" w:tplc="0414000F" w:tentative="1">
      <w:start w:val="1"/>
      <w:numFmt w:val="decimal"/>
      <w:lvlText w:val="%7."/>
      <w:lvlJc w:val="left"/>
      <w:pPr>
        <w:ind w:left="4933" w:hanging="360"/>
      </w:pPr>
    </w:lvl>
    <w:lvl w:ilvl="7" w:tplc="04140019" w:tentative="1">
      <w:start w:val="1"/>
      <w:numFmt w:val="lowerLetter"/>
      <w:lvlText w:val="%8."/>
      <w:lvlJc w:val="left"/>
      <w:pPr>
        <w:ind w:left="5653" w:hanging="360"/>
      </w:pPr>
    </w:lvl>
    <w:lvl w:ilvl="8" w:tplc="0414001B" w:tentative="1">
      <w:start w:val="1"/>
      <w:numFmt w:val="lowerRoman"/>
      <w:lvlText w:val="%9."/>
      <w:lvlJc w:val="right"/>
      <w:pPr>
        <w:ind w:left="6373" w:hanging="180"/>
      </w:pPr>
    </w:lvl>
  </w:abstractNum>
  <w:abstractNum w:abstractNumId="6" w15:restartNumberingAfterBreak="0">
    <w:nsid w:val="0E6A2E54"/>
    <w:multiLevelType w:val="hybridMultilevel"/>
    <w:tmpl w:val="1AFA4806"/>
    <w:lvl w:ilvl="0" w:tplc="38765CD2">
      <w:start w:val="1"/>
      <w:numFmt w:val="decimal"/>
      <w:lvlText w:val="IDM-IF%1"/>
      <w:lvlJc w:val="left"/>
      <w:pPr>
        <w:ind w:left="720" w:hanging="360"/>
      </w:pPr>
      <w:rPr>
        <w:rFonts w:hint="default"/>
      </w:rPr>
    </w:lvl>
    <w:lvl w:ilvl="1" w:tplc="04140019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6E4524"/>
    <w:multiLevelType w:val="multilevel"/>
    <w:tmpl w:val="91E22646"/>
    <w:styleLink w:val="SSOkrav"/>
    <w:lvl w:ilvl="0">
      <w:start w:val="1"/>
      <w:numFmt w:val="decimal"/>
      <w:lvlText w:val="SSO-F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166D7F78"/>
    <w:multiLevelType w:val="hybridMultilevel"/>
    <w:tmpl w:val="DA4881AA"/>
    <w:lvl w:ilvl="0" w:tplc="57B07FE8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40019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7C92381"/>
    <w:multiLevelType w:val="hybridMultilevel"/>
    <w:tmpl w:val="0EFC5C8C"/>
    <w:lvl w:ilvl="0" w:tplc="0414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18F82252"/>
    <w:multiLevelType w:val="multilevel"/>
    <w:tmpl w:val="91E22646"/>
    <w:numStyleLink w:val="SSOkrav"/>
  </w:abstractNum>
  <w:abstractNum w:abstractNumId="11" w15:restartNumberingAfterBreak="0">
    <w:nsid w:val="19477559"/>
    <w:multiLevelType w:val="hybridMultilevel"/>
    <w:tmpl w:val="394C9976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CEF3FA5"/>
    <w:multiLevelType w:val="hybridMultilevel"/>
    <w:tmpl w:val="A4B2BF28"/>
    <w:lvl w:ilvl="0" w:tplc="04140001">
      <w:start w:val="1"/>
      <w:numFmt w:val="bullet"/>
      <w:lvlText w:val=""/>
      <w:lvlJc w:val="left"/>
      <w:pPr>
        <w:ind w:left="502" w:hanging="360"/>
      </w:pPr>
      <w:rPr>
        <w:rFonts w:hint="default" w:ascii="Symbol" w:hAnsi="Symbol"/>
      </w:rPr>
    </w:lvl>
    <w:lvl w:ilvl="1" w:tplc="04140003">
      <w:start w:val="1"/>
      <w:numFmt w:val="bullet"/>
      <w:lvlText w:val="o"/>
      <w:lvlJc w:val="left"/>
      <w:pPr>
        <w:ind w:left="1222" w:hanging="360"/>
      </w:pPr>
      <w:rPr>
        <w:rFonts w:hint="default" w:ascii="Courier New" w:hAnsi="Courier New" w:cs="Courier New"/>
      </w:rPr>
    </w:lvl>
    <w:lvl w:ilvl="2" w:tplc="04140005">
      <w:start w:val="1"/>
      <w:numFmt w:val="bullet"/>
      <w:lvlText w:val=""/>
      <w:lvlJc w:val="left"/>
      <w:pPr>
        <w:ind w:left="1942" w:hanging="360"/>
      </w:pPr>
      <w:rPr>
        <w:rFonts w:hint="default" w:ascii="Wingdings" w:hAnsi="Wingdings"/>
      </w:rPr>
    </w:lvl>
    <w:lvl w:ilvl="3" w:tplc="04140001">
      <w:start w:val="1"/>
      <w:numFmt w:val="bullet"/>
      <w:lvlText w:val=""/>
      <w:lvlJc w:val="left"/>
      <w:pPr>
        <w:ind w:left="2662" w:hanging="360"/>
      </w:pPr>
      <w:rPr>
        <w:rFonts w:hint="default" w:ascii="Symbol" w:hAnsi="Symbol"/>
      </w:rPr>
    </w:lvl>
    <w:lvl w:ilvl="4" w:tplc="04140003">
      <w:start w:val="1"/>
      <w:numFmt w:val="bullet"/>
      <w:lvlText w:val="o"/>
      <w:lvlJc w:val="left"/>
      <w:pPr>
        <w:ind w:left="3382" w:hanging="360"/>
      </w:pPr>
      <w:rPr>
        <w:rFonts w:hint="default" w:ascii="Courier New" w:hAnsi="Courier New" w:cs="Courier New"/>
      </w:rPr>
    </w:lvl>
    <w:lvl w:ilvl="5" w:tplc="04140005">
      <w:start w:val="1"/>
      <w:numFmt w:val="bullet"/>
      <w:lvlText w:val=""/>
      <w:lvlJc w:val="left"/>
      <w:pPr>
        <w:ind w:left="4102" w:hanging="360"/>
      </w:pPr>
      <w:rPr>
        <w:rFonts w:hint="default" w:ascii="Wingdings" w:hAnsi="Wingdings"/>
      </w:rPr>
    </w:lvl>
    <w:lvl w:ilvl="6" w:tplc="04140001">
      <w:start w:val="1"/>
      <w:numFmt w:val="bullet"/>
      <w:lvlText w:val=""/>
      <w:lvlJc w:val="left"/>
      <w:pPr>
        <w:ind w:left="4822" w:hanging="360"/>
      </w:pPr>
      <w:rPr>
        <w:rFonts w:hint="default" w:ascii="Symbol" w:hAnsi="Symbol"/>
      </w:rPr>
    </w:lvl>
    <w:lvl w:ilvl="7" w:tplc="04140003">
      <w:start w:val="1"/>
      <w:numFmt w:val="bullet"/>
      <w:lvlText w:val="o"/>
      <w:lvlJc w:val="left"/>
      <w:pPr>
        <w:ind w:left="5542" w:hanging="360"/>
      </w:pPr>
      <w:rPr>
        <w:rFonts w:hint="default" w:ascii="Courier New" w:hAnsi="Courier New" w:cs="Courier New"/>
      </w:rPr>
    </w:lvl>
    <w:lvl w:ilvl="8" w:tplc="04140005">
      <w:start w:val="1"/>
      <w:numFmt w:val="bullet"/>
      <w:lvlText w:val=""/>
      <w:lvlJc w:val="left"/>
      <w:pPr>
        <w:ind w:left="6262" w:hanging="360"/>
      </w:pPr>
      <w:rPr>
        <w:rFonts w:hint="default" w:ascii="Wingdings" w:hAnsi="Wingdings"/>
      </w:rPr>
    </w:lvl>
  </w:abstractNum>
  <w:abstractNum w:abstractNumId="13" w15:restartNumberingAfterBreak="0">
    <w:nsid w:val="28226466"/>
    <w:multiLevelType w:val="multilevel"/>
    <w:tmpl w:val="41863E56"/>
    <w:styleLink w:val="SSOkravT"/>
    <w:lvl w:ilvl="0">
      <w:start w:val="1"/>
      <w:numFmt w:val="decimal"/>
      <w:lvlText w:val="SSO-IF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32773839"/>
    <w:multiLevelType w:val="hybridMultilevel"/>
    <w:tmpl w:val="A77E3BF4"/>
    <w:lvl w:ilvl="0" w:tplc="6F709BC8">
      <w:start w:val="1"/>
      <w:numFmt w:val="decimal"/>
      <w:lvlText w:val="IF%1"/>
      <w:lvlJc w:val="left"/>
      <w:pPr>
        <w:ind w:left="360" w:hanging="360"/>
      </w:pPr>
      <w:rPr>
        <w:rFonts w:hint="default"/>
        <w:b w:val="0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5C90F73"/>
    <w:multiLevelType w:val="hybridMultilevel"/>
    <w:tmpl w:val="9E7C73FA"/>
    <w:lvl w:ilvl="0" w:tplc="B4A486E2">
      <w:start w:val="1"/>
      <w:numFmt w:val="decimal"/>
      <w:lvlText w:val="FF%1"/>
      <w:lvlJc w:val="left"/>
      <w:pPr>
        <w:ind w:left="360" w:hanging="360"/>
      </w:pPr>
      <w:rPr>
        <w:rFonts w:hint="default"/>
        <w:b w:val="0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CAD7940"/>
    <w:multiLevelType w:val="hybridMultilevel"/>
    <w:tmpl w:val="977E400A"/>
    <w:lvl w:ilvl="0" w:tplc="0414000F">
      <w:start w:val="1"/>
      <w:numFmt w:val="decimal"/>
      <w:lvlText w:val="%1."/>
      <w:lvlJc w:val="left"/>
      <w:pPr>
        <w:ind w:left="360" w:hanging="360"/>
      </w:p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44553057"/>
    <w:multiLevelType w:val="hybridMultilevel"/>
    <w:tmpl w:val="27846F10"/>
    <w:lvl w:ilvl="0" w:tplc="0414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4C73250C"/>
    <w:multiLevelType w:val="hybridMultilevel"/>
    <w:tmpl w:val="9A90195C"/>
    <w:lvl w:ilvl="0" w:tplc="04140011">
      <w:start w:val="1"/>
      <w:numFmt w:val="decimal"/>
      <w:lvlText w:val="%1)"/>
      <w:lvlJc w:val="left"/>
      <w:pPr>
        <w:ind w:left="720" w:hanging="360"/>
      </w:pPr>
    </w:lvl>
    <w:lvl w:ilvl="1" w:tplc="04140019">
      <w:start w:val="1"/>
      <w:numFmt w:val="lowerLetter"/>
      <w:lvlText w:val="%2."/>
      <w:lvlJc w:val="left"/>
      <w:pPr>
        <w:ind w:left="1440" w:hanging="360"/>
      </w:pPr>
    </w:lvl>
    <w:lvl w:ilvl="2" w:tplc="0414001B">
      <w:start w:val="1"/>
      <w:numFmt w:val="lowerRoman"/>
      <w:lvlText w:val="%3."/>
      <w:lvlJc w:val="right"/>
      <w:pPr>
        <w:ind w:left="2160" w:hanging="180"/>
      </w:pPr>
    </w:lvl>
    <w:lvl w:ilvl="3" w:tplc="0414000F">
      <w:start w:val="1"/>
      <w:numFmt w:val="decimal"/>
      <w:lvlText w:val="%4."/>
      <w:lvlJc w:val="left"/>
      <w:pPr>
        <w:ind w:left="2880" w:hanging="360"/>
      </w:pPr>
    </w:lvl>
    <w:lvl w:ilvl="4" w:tplc="04140019">
      <w:start w:val="1"/>
      <w:numFmt w:val="lowerLetter"/>
      <w:lvlText w:val="%5."/>
      <w:lvlJc w:val="left"/>
      <w:pPr>
        <w:ind w:left="3600" w:hanging="360"/>
      </w:pPr>
    </w:lvl>
    <w:lvl w:ilvl="5" w:tplc="0414001B">
      <w:start w:val="1"/>
      <w:numFmt w:val="lowerRoman"/>
      <w:lvlText w:val="%6."/>
      <w:lvlJc w:val="right"/>
      <w:pPr>
        <w:ind w:left="4320" w:hanging="180"/>
      </w:pPr>
    </w:lvl>
    <w:lvl w:ilvl="6" w:tplc="0414000F">
      <w:start w:val="1"/>
      <w:numFmt w:val="decimal"/>
      <w:lvlText w:val="%7."/>
      <w:lvlJc w:val="left"/>
      <w:pPr>
        <w:ind w:left="5040" w:hanging="360"/>
      </w:pPr>
    </w:lvl>
    <w:lvl w:ilvl="7" w:tplc="04140019">
      <w:start w:val="1"/>
      <w:numFmt w:val="lowerLetter"/>
      <w:lvlText w:val="%8."/>
      <w:lvlJc w:val="left"/>
      <w:pPr>
        <w:ind w:left="5760" w:hanging="360"/>
      </w:pPr>
    </w:lvl>
    <w:lvl w:ilvl="8" w:tplc="0414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E05503E"/>
    <w:multiLevelType w:val="hybridMultilevel"/>
    <w:tmpl w:val="5D38AC92"/>
    <w:lvl w:ilvl="0" w:tplc="04140011">
      <w:start w:val="1"/>
      <w:numFmt w:val="decimal"/>
      <w:lvlText w:val="%1)"/>
      <w:lvlJc w:val="left"/>
      <w:pPr>
        <w:ind w:left="720" w:hanging="360"/>
      </w:pPr>
      <w:rPr>
        <w:rFonts w:hint="default"/>
        <w:sz w:val="20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F3039D2"/>
    <w:multiLevelType w:val="hybridMultilevel"/>
    <w:tmpl w:val="7D909E6E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01F7233"/>
    <w:multiLevelType w:val="hybridMultilevel"/>
    <w:tmpl w:val="BF00F36C"/>
    <w:lvl w:ilvl="0" w:tplc="0414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515B4415"/>
    <w:multiLevelType w:val="hybridMultilevel"/>
    <w:tmpl w:val="59BE413E"/>
    <w:lvl w:ilvl="0" w:tplc="57B07FE8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9522B76"/>
    <w:multiLevelType w:val="hybridMultilevel"/>
    <w:tmpl w:val="FE1E88EA"/>
    <w:lvl w:ilvl="0" w:tplc="0414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4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4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4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4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6A0B7509"/>
    <w:multiLevelType w:val="hybridMultilevel"/>
    <w:tmpl w:val="582E52FE"/>
    <w:lvl w:ilvl="0" w:tplc="57B07FE8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C9B3FDA"/>
    <w:multiLevelType w:val="hybridMultilevel"/>
    <w:tmpl w:val="9DFE9B90"/>
    <w:lvl w:ilvl="0" w:tplc="57B07FE8">
      <w:start w:val="1"/>
      <w:numFmt w:val="decimal"/>
      <w:lvlText w:val="%1."/>
      <w:lvlJc w:val="left"/>
      <w:pPr>
        <w:ind w:left="936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40019" w:tentative="1">
      <w:start w:val="1"/>
      <w:numFmt w:val="lowerLetter"/>
      <w:lvlText w:val="%2."/>
      <w:lvlJc w:val="left"/>
      <w:pPr>
        <w:ind w:left="1656" w:hanging="360"/>
      </w:pPr>
    </w:lvl>
    <w:lvl w:ilvl="2" w:tplc="0414001B" w:tentative="1">
      <w:start w:val="1"/>
      <w:numFmt w:val="lowerRoman"/>
      <w:lvlText w:val="%3."/>
      <w:lvlJc w:val="right"/>
      <w:pPr>
        <w:ind w:left="2376" w:hanging="180"/>
      </w:pPr>
    </w:lvl>
    <w:lvl w:ilvl="3" w:tplc="0414000F" w:tentative="1">
      <w:start w:val="1"/>
      <w:numFmt w:val="decimal"/>
      <w:lvlText w:val="%4."/>
      <w:lvlJc w:val="left"/>
      <w:pPr>
        <w:ind w:left="3096" w:hanging="360"/>
      </w:pPr>
    </w:lvl>
    <w:lvl w:ilvl="4" w:tplc="04140019" w:tentative="1">
      <w:start w:val="1"/>
      <w:numFmt w:val="lowerLetter"/>
      <w:lvlText w:val="%5."/>
      <w:lvlJc w:val="left"/>
      <w:pPr>
        <w:ind w:left="3816" w:hanging="360"/>
      </w:pPr>
    </w:lvl>
    <w:lvl w:ilvl="5" w:tplc="0414001B" w:tentative="1">
      <w:start w:val="1"/>
      <w:numFmt w:val="lowerRoman"/>
      <w:lvlText w:val="%6."/>
      <w:lvlJc w:val="right"/>
      <w:pPr>
        <w:ind w:left="4536" w:hanging="180"/>
      </w:pPr>
    </w:lvl>
    <w:lvl w:ilvl="6" w:tplc="0414000F" w:tentative="1">
      <w:start w:val="1"/>
      <w:numFmt w:val="decimal"/>
      <w:lvlText w:val="%7."/>
      <w:lvlJc w:val="left"/>
      <w:pPr>
        <w:ind w:left="5256" w:hanging="360"/>
      </w:pPr>
    </w:lvl>
    <w:lvl w:ilvl="7" w:tplc="04140019" w:tentative="1">
      <w:start w:val="1"/>
      <w:numFmt w:val="lowerLetter"/>
      <w:lvlText w:val="%8."/>
      <w:lvlJc w:val="left"/>
      <w:pPr>
        <w:ind w:left="5976" w:hanging="360"/>
      </w:pPr>
    </w:lvl>
    <w:lvl w:ilvl="8" w:tplc="0414001B" w:tentative="1">
      <w:start w:val="1"/>
      <w:numFmt w:val="lowerRoman"/>
      <w:lvlText w:val="%9."/>
      <w:lvlJc w:val="right"/>
      <w:pPr>
        <w:ind w:left="6696" w:hanging="180"/>
      </w:pPr>
    </w:lvl>
  </w:abstractNum>
  <w:abstractNum w:abstractNumId="26" w15:restartNumberingAfterBreak="0">
    <w:nsid w:val="6EF85EE9"/>
    <w:multiLevelType w:val="hybridMultilevel"/>
    <w:tmpl w:val="AFCA845E"/>
    <w:lvl w:ilvl="0" w:tplc="0414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7" w15:restartNumberingAfterBreak="0">
    <w:nsid w:val="77E4368F"/>
    <w:multiLevelType w:val="multilevel"/>
    <w:tmpl w:val="6C0ECD38"/>
    <w:lvl w:ilvl="0">
      <w:numFmt w:val="decimal"/>
      <w:pStyle w:val="Overskrift1"/>
      <w:lvlText w:val="%1."/>
      <w:lvlJc w:val="left"/>
      <w:pPr>
        <w:ind w:left="432" w:hanging="432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Overskrift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Overskrift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Overskrift4"/>
      <w:lvlText w:val="%1.%2.%3.%4"/>
      <w:lvlJc w:val="left"/>
      <w:pPr>
        <w:ind w:left="1006" w:hanging="864"/>
      </w:pPr>
      <w:rPr>
        <w:rFonts w:hint="default"/>
      </w:rPr>
    </w:lvl>
    <w:lvl w:ilvl="4">
      <w:start w:val="1"/>
      <w:numFmt w:val="decimal"/>
      <w:pStyle w:val="Overskrift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Overskrift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Overskrift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Overskrift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Overskrift9"/>
      <w:lvlText w:val="%1.%2.%3.%4.%5.%6.%7.%8.%9"/>
      <w:lvlJc w:val="left"/>
      <w:pPr>
        <w:ind w:left="1584" w:hanging="1584"/>
      </w:pPr>
      <w:rPr>
        <w:rFonts w:hint="default"/>
      </w:rPr>
    </w:lvl>
  </w:abstractNum>
  <w:num w:numId="1">
    <w:abstractNumId w:val="27"/>
  </w:num>
  <w:num w:numId="2">
    <w:abstractNumId w:val="23"/>
  </w:num>
  <w:num w:numId="3">
    <w:abstractNumId w:val="7"/>
  </w:num>
  <w:num w:numId="4">
    <w:abstractNumId w:val="10"/>
  </w:num>
  <w:num w:numId="5">
    <w:abstractNumId w:val="13"/>
  </w:num>
  <w:num w:numId="6">
    <w:abstractNumId w:val="4"/>
    <w:lvlOverride w:ilvl="0">
      <w:lvl w:ilvl="0">
        <w:start w:val="1"/>
        <w:numFmt w:val="decimal"/>
        <w:lvlText w:val="SSO-IF%1"/>
        <w:lvlJc w:val="left"/>
        <w:pPr>
          <w:ind w:left="360" w:hanging="360"/>
        </w:pPr>
        <w:rPr>
          <w:rFonts w:hint="default"/>
          <w:b w:val="0"/>
        </w:rPr>
      </w:lvl>
    </w:lvlOverride>
  </w:num>
  <w:num w:numId="7">
    <w:abstractNumId w:val="26"/>
  </w:num>
  <w:num w:numId="8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0"/>
  </w:num>
  <w:num w:numId="15">
    <w:abstractNumId w:val="3"/>
  </w:num>
  <w:num w:numId="16">
    <w:abstractNumId w:val="6"/>
  </w:num>
  <w:num w:numId="17">
    <w:abstractNumId w:val="15"/>
  </w:num>
  <w:num w:numId="18">
    <w:abstractNumId w:val="14"/>
  </w:num>
  <w:num w:numId="1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2"/>
  </w:num>
  <w:num w:numId="21">
    <w:abstractNumId w:val="19"/>
  </w:num>
  <w:num w:numId="22">
    <w:abstractNumId w:val="16"/>
  </w:num>
  <w:num w:numId="23">
    <w:abstractNumId w:val="18"/>
  </w:num>
  <w:num w:numId="24">
    <w:abstractNumId w:val="1"/>
  </w:num>
  <w:num w:numId="25">
    <w:abstractNumId w:val="21"/>
  </w:num>
  <w:num w:numId="26">
    <w:abstractNumId w:val="0"/>
  </w:num>
  <w:num w:numId="27">
    <w:abstractNumId w:val="2"/>
  </w:num>
  <w:num w:numId="28">
    <w:abstractNumId w:val="17"/>
  </w:num>
  <w:num w:numId="29">
    <w:abstractNumId w:val="9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activeWritingStyle w:lang="nb-NO" w:vendorID="64" w:dllVersion="4096" w:nlCheck="1" w:checkStyle="0" w:appName="MSWord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trackRevisions w:val="false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51A6"/>
    <w:rsid w:val="0000298B"/>
    <w:rsid w:val="00010DFD"/>
    <w:rsid w:val="00012602"/>
    <w:rsid w:val="00016937"/>
    <w:rsid w:val="00020BB7"/>
    <w:rsid w:val="000224EA"/>
    <w:rsid w:val="0002492F"/>
    <w:rsid w:val="00025795"/>
    <w:rsid w:val="00026C03"/>
    <w:rsid w:val="00035ADE"/>
    <w:rsid w:val="0004213B"/>
    <w:rsid w:val="00046F62"/>
    <w:rsid w:val="00054D22"/>
    <w:rsid w:val="000576A8"/>
    <w:rsid w:val="000670BC"/>
    <w:rsid w:val="00075D18"/>
    <w:rsid w:val="00076549"/>
    <w:rsid w:val="000825CC"/>
    <w:rsid w:val="000857D9"/>
    <w:rsid w:val="00092142"/>
    <w:rsid w:val="000A03AB"/>
    <w:rsid w:val="000A148B"/>
    <w:rsid w:val="000F0571"/>
    <w:rsid w:val="000F1E1F"/>
    <w:rsid w:val="000F220D"/>
    <w:rsid w:val="000F4641"/>
    <w:rsid w:val="00104411"/>
    <w:rsid w:val="0011246F"/>
    <w:rsid w:val="00112EC1"/>
    <w:rsid w:val="0011419B"/>
    <w:rsid w:val="00123F25"/>
    <w:rsid w:val="00137E5E"/>
    <w:rsid w:val="001435A8"/>
    <w:rsid w:val="0014756E"/>
    <w:rsid w:val="001506F2"/>
    <w:rsid w:val="00150E14"/>
    <w:rsid w:val="00154016"/>
    <w:rsid w:val="00165635"/>
    <w:rsid w:val="00167144"/>
    <w:rsid w:val="001725DF"/>
    <w:rsid w:val="00175C40"/>
    <w:rsid w:val="00182750"/>
    <w:rsid w:val="00192834"/>
    <w:rsid w:val="001A7545"/>
    <w:rsid w:val="001B3FF2"/>
    <w:rsid w:val="001B4B54"/>
    <w:rsid w:val="001B4C80"/>
    <w:rsid w:val="001C7299"/>
    <w:rsid w:val="001D7084"/>
    <w:rsid w:val="001D72BA"/>
    <w:rsid w:val="001E7CF2"/>
    <w:rsid w:val="002067FB"/>
    <w:rsid w:val="00216C32"/>
    <w:rsid w:val="00217303"/>
    <w:rsid w:val="00217B2A"/>
    <w:rsid w:val="00217EEC"/>
    <w:rsid w:val="00227442"/>
    <w:rsid w:val="00230D71"/>
    <w:rsid w:val="00232480"/>
    <w:rsid w:val="00240F42"/>
    <w:rsid w:val="00250043"/>
    <w:rsid w:val="002503B1"/>
    <w:rsid w:val="00251712"/>
    <w:rsid w:val="0025249C"/>
    <w:rsid w:val="00253C8A"/>
    <w:rsid w:val="00264922"/>
    <w:rsid w:val="00264F6B"/>
    <w:rsid w:val="00276899"/>
    <w:rsid w:val="002877DA"/>
    <w:rsid w:val="00290764"/>
    <w:rsid w:val="00290C58"/>
    <w:rsid w:val="0029216E"/>
    <w:rsid w:val="00292BAF"/>
    <w:rsid w:val="002A2F64"/>
    <w:rsid w:val="002B0C8F"/>
    <w:rsid w:val="002B4CB2"/>
    <w:rsid w:val="002B5AE6"/>
    <w:rsid w:val="002C466B"/>
    <w:rsid w:val="002C72B3"/>
    <w:rsid w:val="002E4DCE"/>
    <w:rsid w:val="002E70FA"/>
    <w:rsid w:val="002F030E"/>
    <w:rsid w:val="002F0D8F"/>
    <w:rsid w:val="002F193E"/>
    <w:rsid w:val="002F528B"/>
    <w:rsid w:val="00300BFC"/>
    <w:rsid w:val="00300FE8"/>
    <w:rsid w:val="00303041"/>
    <w:rsid w:val="003125BE"/>
    <w:rsid w:val="00317350"/>
    <w:rsid w:val="00327F8A"/>
    <w:rsid w:val="00340110"/>
    <w:rsid w:val="0034072D"/>
    <w:rsid w:val="00355A9B"/>
    <w:rsid w:val="00364A2D"/>
    <w:rsid w:val="00367FCD"/>
    <w:rsid w:val="00377844"/>
    <w:rsid w:val="00380B1D"/>
    <w:rsid w:val="00386B18"/>
    <w:rsid w:val="00393CA6"/>
    <w:rsid w:val="00394D54"/>
    <w:rsid w:val="003B31D7"/>
    <w:rsid w:val="003B5C58"/>
    <w:rsid w:val="003E1C8C"/>
    <w:rsid w:val="003E2AE6"/>
    <w:rsid w:val="003E5BE5"/>
    <w:rsid w:val="003E6377"/>
    <w:rsid w:val="003E6918"/>
    <w:rsid w:val="003F2B18"/>
    <w:rsid w:val="003F4712"/>
    <w:rsid w:val="0040393C"/>
    <w:rsid w:val="00457AE9"/>
    <w:rsid w:val="00460A2E"/>
    <w:rsid w:val="00470935"/>
    <w:rsid w:val="00480542"/>
    <w:rsid w:val="00481DFE"/>
    <w:rsid w:val="00482A8B"/>
    <w:rsid w:val="0049405F"/>
    <w:rsid w:val="00497523"/>
    <w:rsid w:val="004B17FD"/>
    <w:rsid w:val="004B6E66"/>
    <w:rsid w:val="004C5979"/>
    <w:rsid w:val="004C6E85"/>
    <w:rsid w:val="004D1439"/>
    <w:rsid w:val="004E09EA"/>
    <w:rsid w:val="004E7B4D"/>
    <w:rsid w:val="004F12C7"/>
    <w:rsid w:val="005020C8"/>
    <w:rsid w:val="00507707"/>
    <w:rsid w:val="005114B3"/>
    <w:rsid w:val="00535366"/>
    <w:rsid w:val="005438C2"/>
    <w:rsid w:val="005463DF"/>
    <w:rsid w:val="00560F1A"/>
    <w:rsid w:val="005614F3"/>
    <w:rsid w:val="00567F9A"/>
    <w:rsid w:val="0057240B"/>
    <w:rsid w:val="005818F8"/>
    <w:rsid w:val="00582630"/>
    <w:rsid w:val="005901D6"/>
    <w:rsid w:val="00596168"/>
    <w:rsid w:val="005970D1"/>
    <w:rsid w:val="005A03FA"/>
    <w:rsid w:val="005A6014"/>
    <w:rsid w:val="005B1175"/>
    <w:rsid w:val="005C0448"/>
    <w:rsid w:val="005C44E4"/>
    <w:rsid w:val="005C5CC5"/>
    <w:rsid w:val="005D0527"/>
    <w:rsid w:val="005E40AC"/>
    <w:rsid w:val="005E70B9"/>
    <w:rsid w:val="006008F4"/>
    <w:rsid w:val="00602B3D"/>
    <w:rsid w:val="00602CA9"/>
    <w:rsid w:val="0060772E"/>
    <w:rsid w:val="00610179"/>
    <w:rsid w:val="00622A82"/>
    <w:rsid w:val="006262D5"/>
    <w:rsid w:val="006272BC"/>
    <w:rsid w:val="00633C52"/>
    <w:rsid w:val="00634821"/>
    <w:rsid w:val="00640865"/>
    <w:rsid w:val="00642EBC"/>
    <w:rsid w:val="0064639E"/>
    <w:rsid w:val="00656862"/>
    <w:rsid w:val="0066243E"/>
    <w:rsid w:val="00662A8D"/>
    <w:rsid w:val="00682998"/>
    <w:rsid w:val="00684BF5"/>
    <w:rsid w:val="00697364"/>
    <w:rsid w:val="006B06A9"/>
    <w:rsid w:val="006B303D"/>
    <w:rsid w:val="006B588D"/>
    <w:rsid w:val="006B5FC4"/>
    <w:rsid w:val="006B7FAE"/>
    <w:rsid w:val="006C17EE"/>
    <w:rsid w:val="006E285E"/>
    <w:rsid w:val="00731306"/>
    <w:rsid w:val="007365D6"/>
    <w:rsid w:val="007410E5"/>
    <w:rsid w:val="00741D3E"/>
    <w:rsid w:val="007421E2"/>
    <w:rsid w:val="00753C05"/>
    <w:rsid w:val="0076170B"/>
    <w:rsid w:val="007755EA"/>
    <w:rsid w:val="00777A3E"/>
    <w:rsid w:val="0078222A"/>
    <w:rsid w:val="0078766E"/>
    <w:rsid w:val="00792D64"/>
    <w:rsid w:val="007A436F"/>
    <w:rsid w:val="007B2433"/>
    <w:rsid w:val="007B3CB5"/>
    <w:rsid w:val="007C60F6"/>
    <w:rsid w:val="007D4357"/>
    <w:rsid w:val="007D6F28"/>
    <w:rsid w:val="007E1F7E"/>
    <w:rsid w:val="007E20F8"/>
    <w:rsid w:val="007E492A"/>
    <w:rsid w:val="007F317B"/>
    <w:rsid w:val="007F33E1"/>
    <w:rsid w:val="007F4B66"/>
    <w:rsid w:val="007F6552"/>
    <w:rsid w:val="00816C59"/>
    <w:rsid w:val="00840316"/>
    <w:rsid w:val="008404C3"/>
    <w:rsid w:val="00844B01"/>
    <w:rsid w:val="00851B82"/>
    <w:rsid w:val="008547B8"/>
    <w:rsid w:val="0085568E"/>
    <w:rsid w:val="00857992"/>
    <w:rsid w:val="00860A0A"/>
    <w:rsid w:val="00860B9E"/>
    <w:rsid w:val="0087547D"/>
    <w:rsid w:val="00882AEE"/>
    <w:rsid w:val="00893524"/>
    <w:rsid w:val="00893F2B"/>
    <w:rsid w:val="008A3A70"/>
    <w:rsid w:val="008B1A63"/>
    <w:rsid w:val="008B410E"/>
    <w:rsid w:val="008C02F4"/>
    <w:rsid w:val="008C37E8"/>
    <w:rsid w:val="008D689D"/>
    <w:rsid w:val="008D79FD"/>
    <w:rsid w:val="008E7BC8"/>
    <w:rsid w:val="008F115F"/>
    <w:rsid w:val="00902AD5"/>
    <w:rsid w:val="00902CC4"/>
    <w:rsid w:val="009060CB"/>
    <w:rsid w:val="0091045C"/>
    <w:rsid w:val="00915991"/>
    <w:rsid w:val="00922A73"/>
    <w:rsid w:val="00927799"/>
    <w:rsid w:val="0092797C"/>
    <w:rsid w:val="00932594"/>
    <w:rsid w:val="009402E5"/>
    <w:rsid w:val="0094238C"/>
    <w:rsid w:val="00942606"/>
    <w:rsid w:val="00943B51"/>
    <w:rsid w:val="0094573A"/>
    <w:rsid w:val="009516E6"/>
    <w:rsid w:val="00951A8A"/>
    <w:rsid w:val="00957926"/>
    <w:rsid w:val="00957DC9"/>
    <w:rsid w:val="0096212A"/>
    <w:rsid w:val="00963AD4"/>
    <w:rsid w:val="00966C9A"/>
    <w:rsid w:val="00974B42"/>
    <w:rsid w:val="009815B7"/>
    <w:rsid w:val="00991B76"/>
    <w:rsid w:val="009A375C"/>
    <w:rsid w:val="009A42D6"/>
    <w:rsid w:val="009A4E0D"/>
    <w:rsid w:val="009B47A4"/>
    <w:rsid w:val="009C727A"/>
    <w:rsid w:val="009D13C9"/>
    <w:rsid w:val="009D2795"/>
    <w:rsid w:val="009E0C1A"/>
    <w:rsid w:val="009E321D"/>
    <w:rsid w:val="009E5593"/>
    <w:rsid w:val="009F31E0"/>
    <w:rsid w:val="00A051CF"/>
    <w:rsid w:val="00A12D0B"/>
    <w:rsid w:val="00A17531"/>
    <w:rsid w:val="00A17C6E"/>
    <w:rsid w:val="00A2085B"/>
    <w:rsid w:val="00A2467A"/>
    <w:rsid w:val="00A31D84"/>
    <w:rsid w:val="00A324E8"/>
    <w:rsid w:val="00A3617E"/>
    <w:rsid w:val="00A44DE6"/>
    <w:rsid w:val="00A47B01"/>
    <w:rsid w:val="00A60ACB"/>
    <w:rsid w:val="00A63B4C"/>
    <w:rsid w:val="00A677D8"/>
    <w:rsid w:val="00A70E92"/>
    <w:rsid w:val="00A76CCD"/>
    <w:rsid w:val="00A81343"/>
    <w:rsid w:val="00A912A2"/>
    <w:rsid w:val="00AA1392"/>
    <w:rsid w:val="00AC2A48"/>
    <w:rsid w:val="00AC2E24"/>
    <w:rsid w:val="00AC45F8"/>
    <w:rsid w:val="00AF4984"/>
    <w:rsid w:val="00AF5050"/>
    <w:rsid w:val="00AF5501"/>
    <w:rsid w:val="00B12ECF"/>
    <w:rsid w:val="00B15690"/>
    <w:rsid w:val="00B22311"/>
    <w:rsid w:val="00B406CC"/>
    <w:rsid w:val="00B5357B"/>
    <w:rsid w:val="00B54DFC"/>
    <w:rsid w:val="00B61F52"/>
    <w:rsid w:val="00B64194"/>
    <w:rsid w:val="00B67879"/>
    <w:rsid w:val="00B72446"/>
    <w:rsid w:val="00B75935"/>
    <w:rsid w:val="00B76164"/>
    <w:rsid w:val="00B80BFD"/>
    <w:rsid w:val="00B85758"/>
    <w:rsid w:val="00B903FF"/>
    <w:rsid w:val="00B96FD2"/>
    <w:rsid w:val="00BA7FD1"/>
    <w:rsid w:val="00BB456D"/>
    <w:rsid w:val="00BD1FA3"/>
    <w:rsid w:val="00BD2D7A"/>
    <w:rsid w:val="00BD4DAC"/>
    <w:rsid w:val="00BD54B7"/>
    <w:rsid w:val="00BE0090"/>
    <w:rsid w:val="00BE6638"/>
    <w:rsid w:val="00BF3681"/>
    <w:rsid w:val="00BF48D7"/>
    <w:rsid w:val="00BF5E03"/>
    <w:rsid w:val="00C02079"/>
    <w:rsid w:val="00C06C35"/>
    <w:rsid w:val="00C161F9"/>
    <w:rsid w:val="00C17743"/>
    <w:rsid w:val="00C17F2A"/>
    <w:rsid w:val="00C2247C"/>
    <w:rsid w:val="00C31634"/>
    <w:rsid w:val="00C433E8"/>
    <w:rsid w:val="00C44DDC"/>
    <w:rsid w:val="00C514F4"/>
    <w:rsid w:val="00C54961"/>
    <w:rsid w:val="00C6074C"/>
    <w:rsid w:val="00C60F7E"/>
    <w:rsid w:val="00C701B7"/>
    <w:rsid w:val="00C804AA"/>
    <w:rsid w:val="00C930F1"/>
    <w:rsid w:val="00CA1355"/>
    <w:rsid w:val="00CA5272"/>
    <w:rsid w:val="00CA76BE"/>
    <w:rsid w:val="00CC16D7"/>
    <w:rsid w:val="00CC2495"/>
    <w:rsid w:val="00CC7792"/>
    <w:rsid w:val="00CD1731"/>
    <w:rsid w:val="00CD2987"/>
    <w:rsid w:val="00CD70C3"/>
    <w:rsid w:val="00CE1300"/>
    <w:rsid w:val="00CE4F89"/>
    <w:rsid w:val="00CE5BD8"/>
    <w:rsid w:val="00CF0CE5"/>
    <w:rsid w:val="00CF6577"/>
    <w:rsid w:val="00D00004"/>
    <w:rsid w:val="00D00FDB"/>
    <w:rsid w:val="00D11C97"/>
    <w:rsid w:val="00D24A13"/>
    <w:rsid w:val="00D25943"/>
    <w:rsid w:val="00D3038A"/>
    <w:rsid w:val="00D3502F"/>
    <w:rsid w:val="00D40E33"/>
    <w:rsid w:val="00D46CD8"/>
    <w:rsid w:val="00D600C7"/>
    <w:rsid w:val="00D62E50"/>
    <w:rsid w:val="00D664F0"/>
    <w:rsid w:val="00D73891"/>
    <w:rsid w:val="00D7484D"/>
    <w:rsid w:val="00D74CCA"/>
    <w:rsid w:val="00D77A29"/>
    <w:rsid w:val="00D90AF3"/>
    <w:rsid w:val="00D96BE2"/>
    <w:rsid w:val="00DA1FF8"/>
    <w:rsid w:val="00DB27AB"/>
    <w:rsid w:val="00DC0365"/>
    <w:rsid w:val="00DC4890"/>
    <w:rsid w:val="00DC60BE"/>
    <w:rsid w:val="00DE0613"/>
    <w:rsid w:val="00DE0C1A"/>
    <w:rsid w:val="00DE2362"/>
    <w:rsid w:val="00DE69FA"/>
    <w:rsid w:val="00DF3660"/>
    <w:rsid w:val="00E0069F"/>
    <w:rsid w:val="00E012C2"/>
    <w:rsid w:val="00E0431F"/>
    <w:rsid w:val="00E10427"/>
    <w:rsid w:val="00E16897"/>
    <w:rsid w:val="00E17EE0"/>
    <w:rsid w:val="00E23866"/>
    <w:rsid w:val="00E253E8"/>
    <w:rsid w:val="00E35EB3"/>
    <w:rsid w:val="00E625DD"/>
    <w:rsid w:val="00E65F60"/>
    <w:rsid w:val="00E7120C"/>
    <w:rsid w:val="00E733CA"/>
    <w:rsid w:val="00E752B6"/>
    <w:rsid w:val="00E84D7E"/>
    <w:rsid w:val="00E873D5"/>
    <w:rsid w:val="00E8747E"/>
    <w:rsid w:val="00E94662"/>
    <w:rsid w:val="00E952F5"/>
    <w:rsid w:val="00EA1219"/>
    <w:rsid w:val="00EA3A33"/>
    <w:rsid w:val="00EC2664"/>
    <w:rsid w:val="00EC38B4"/>
    <w:rsid w:val="00EC4928"/>
    <w:rsid w:val="00EC6E2F"/>
    <w:rsid w:val="00EE58D1"/>
    <w:rsid w:val="00EF0ECE"/>
    <w:rsid w:val="00F01E4C"/>
    <w:rsid w:val="00F0440F"/>
    <w:rsid w:val="00F1185D"/>
    <w:rsid w:val="00F21866"/>
    <w:rsid w:val="00F267FC"/>
    <w:rsid w:val="00F32760"/>
    <w:rsid w:val="00F433BA"/>
    <w:rsid w:val="00F437A1"/>
    <w:rsid w:val="00F44D2E"/>
    <w:rsid w:val="00F44F9D"/>
    <w:rsid w:val="00F603BF"/>
    <w:rsid w:val="00F81678"/>
    <w:rsid w:val="00F81D47"/>
    <w:rsid w:val="00F823E5"/>
    <w:rsid w:val="00F847FC"/>
    <w:rsid w:val="00F8737C"/>
    <w:rsid w:val="00F90525"/>
    <w:rsid w:val="00FA1723"/>
    <w:rsid w:val="00FA4F7F"/>
    <w:rsid w:val="00FB02EC"/>
    <w:rsid w:val="00FB3EF4"/>
    <w:rsid w:val="00FE1AE4"/>
    <w:rsid w:val="00FE51A6"/>
    <w:rsid w:val="00FF0275"/>
    <w:rsid w:val="00FF4315"/>
    <w:rsid w:val="00FF6020"/>
    <w:rsid w:val="00FF76D2"/>
    <w:rsid w:val="660DF6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,"/>
  <w:listSeparator w:val=";"/>
  <w14:docId w14:val="791B334A"/>
  <w15:docId w15:val="{A197F0F2-35C0-4D13-8022-136851B0AB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hAnsiTheme="minorHAnsi" w:eastAsia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uiPriority="0" w:semiHidden="1" w:unhideWhenUsed="1" w:qFormat="1"/>
    <w:lsdException w:name="heading 3" w:uiPriority="0" w:semiHidden="1" w:unhideWhenUsed="1" w:qFormat="1"/>
    <w:lsdException w:name="heading 4" w:uiPriority="0" w:semiHidden="1" w:unhideWhenUsed="1" w:qFormat="1"/>
    <w:lsdException w:name="heading 5" w:uiPriority="0" w:semiHidden="1" w:unhideWhenUsed="1" w:qFormat="1"/>
    <w:lsdException w:name="heading 6" w:uiPriority="0" w:semiHidden="1" w:unhideWhenUsed="1" w:qFormat="1"/>
    <w:lsdException w:name="heading 7" w:uiPriority="0" w:semiHidden="1" w:unhideWhenUsed="1" w:qFormat="1"/>
    <w:lsdException w:name="heading 8" w:uiPriority="0" w:semiHidden="1" w:unhideWhenUsed="1" w:qFormat="1"/>
    <w:lsdException w:name="heading 9" w:uiPriority="0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0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Normal" w:default="1">
    <w:name w:val="Normal"/>
    <w:qFormat/>
    <w:rsid w:val="0011246F"/>
    <w:pPr>
      <w:spacing w:after="0"/>
    </w:pPr>
    <w:rPr>
      <w:rFonts w:asciiTheme="majorHAnsi" w:hAnsiTheme="majorHAnsi"/>
      <w:sz w:val="24"/>
      <w:szCs w:val="24"/>
    </w:rPr>
  </w:style>
  <w:style w:type="paragraph" w:styleId="Overskrift1">
    <w:name w:val="heading 1"/>
    <w:aliases w:val="ICG-rapp m/nr-overskrifter nivå 1"/>
    <w:basedOn w:val="Normal"/>
    <w:next w:val="Normal"/>
    <w:link w:val="Overskrift1Tegn"/>
    <w:qFormat/>
    <w:rsid w:val="00FF0275"/>
    <w:pPr>
      <w:keepNext/>
      <w:keepLines/>
      <w:numPr>
        <w:numId w:val="1"/>
      </w:numPr>
      <w:spacing w:before="480"/>
      <w:outlineLvl w:val="0"/>
    </w:pPr>
    <w:rPr>
      <w:rFonts w:eastAsiaTheme="majorEastAsia" w:cstheme="majorBidi"/>
      <w:b/>
      <w:bCs/>
      <w:sz w:val="32"/>
      <w:szCs w:val="32"/>
    </w:rPr>
  </w:style>
  <w:style w:type="paragraph" w:styleId="Overskrift2">
    <w:name w:val="heading 2"/>
    <w:aliases w:val="ICG-rapp m/nr-overskrift nivå 2"/>
    <w:basedOn w:val="Normal"/>
    <w:next w:val="Normal"/>
    <w:link w:val="Overskrift2Tegn"/>
    <w:unhideWhenUsed/>
    <w:qFormat/>
    <w:rsid w:val="00D7484D"/>
    <w:pPr>
      <w:keepNext/>
      <w:keepLines/>
      <w:numPr>
        <w:ilvl w:val="1"/>
        <w:numId w:val="1"/>
      </w:numPr>
      <w:spacing w:before="200"/>
      <w:outlineLvl w:val="1"/>
    </w:pPr>
    <w:rPr>
      <w:rFonts w:eastAsiaTheme="majorEastAsia" w:cstheme="majorBidi"/>
      <w:b/>
      <w:bCs/>
      <w:sz w:val="28"/>
      <w:szCs w:val="28"/>
    </w:rPr>
  </w:style>
  <w:style w:type="paragraph" w:styleId="Overskrift3">
    <w:name w:val="heading 3"/>
    <w:aliases w:val="ICG-rapp m/nr-overskrift nivå 3"/>
    <w:basedOn w:val="Normal"/>
    <w:next w:val="Normal"/>
    <w:link w:val="Overskrift3Tegn"/>
    <w:unhideWhenUsed/>
    <w:qFormat/>
    <w:rsid w:val="00D7484D"/>
    <w:pPr>
      <w:keepNext/>
      <w:keepLines/>
      <w:numPr>
        <w:ilvl w:val="2"/>
        <w:numId w:val="1"/>
      </w:numPr>
      <w:spacing w:before="200"/>
      <w:outlineLvl w:val="2"/>
    </w:pPr>
    <w:rPr>
      <w:rFonts w:eastAsiaTheme="majorEastAsia" w:cstheme="majorBidi"/>
      <w:b/>
      <w:bCs/>
    </w:rPr>
  </w:style>
  <w:style w:type="paragraph" w:styleId="Overskrift4">
    <w:name w:val="heading 4"/>
    <w:basedOn w:val="Normal"/>
    <w:next w:val="Normal"/>
    <w:link w:val="Overskrift4Tegn"/>
    <w:unhideWhenUsed/>
    <w:qFormat/>
    <w:rsid w:val="00D7484D"/>
    <w:pPr>
      <w:keepNext/>
      <w:keepLines/>
      <w:numPr>
        <w:ilvl w:val="3"/>
        <w:numId w:val="1"/>
      </w:numPr>
      <w:spacing w:before="200"/>
      <w:outlineLvl w:val="3"/>
    </w:pPr>
    <w:rPr>
      <w:rFonts w:eastAsiaTheme="majorEastAsia" w:cstheme="majorBidi"/>
      <w:b/>
      <w:bCs/>
      <w:i/>
      <w:iCs/>
    </w:rPr>
  </w:style>
  <w:style w:type="paragraph" w:styleId="Overskrift5">
    <w:name w:val="heading 5"/>
    <w:basedOn w:val="Normal"/>
    <w:next w:val="Normal"/>
    <w:link w:val="Overskrift5Tegn"/>
    <w:unhideWhenUsed/>
    <w:qFormat/>
    <w:rsid w:val="00AC2A48"/>
    <w:pPr>
      <w:keepNext/>
      <w:keepLines/>
      <w:numPr>
        <w:ilvl w:val="4"/>
        <w:numId w:val="1"/>
      </w:numPr>
      <w:spacing w:before="200"/>
      <w:outlineLvl w:val="4"/>
    </w:pPr>
    <w:rPr>
      <w:rFonts w:eastAsiaTheme="majorEastAsia" w:cstheme="majorBidi"/>
      <w:i/>
    </w:rPr>
  </w:style>
  <w:style w:type="paragraph" w:styleId="Overskrift6">
    <w:name w:val="heading 6"/>
    <w:basedOn w:val="Normal"/>
    <w:next w:val="Normal"/>
    <w:link w:val="Overskrift6Tegn"/>
    <w:unhideWhenUsed/>
    <w:qFormat/>
    <w:rsid w:val="00FF0275"/>
    <w:pPr>
      <w:keepNext/>
      <w:keepLines/>
      <w:numPr>
        <w:ilvl w:val="5"/>
        <w:numId w:val="1"/>
      </w:numPr>
      <w:spacing w:before="200"/>
      <w:outlineLvl w:val="5"/>
    </w:pPr>
    <w:rPr>
      <w:rFonts w:eastAsiaTheme="majorEastAsia" w:cstheme="majorBidi"/>
      <w:i/>
      <w:iCs/>
      <w:color w:val="243F60" w:themeColor="accent1" w:themeShade="7F"/>
    </w:rPr>
  </w:style>
  <w:style w:type="paragraph" w:styleId="Overskrift7">
    <w:name w:val="heading 7"/>
    <w:basedOn w:val="Normal"/>
    <w:next w:val="Normal"/>
    <w:link w:val="Overskrift7Tegn"/>
    <w:unhideWhenUsed/>
    <w:qFormat/>
    <w:rsid w:val="00FF0275"/>
    <w:pPr>
      <w:keepNext/>
      <w:keepLines/>
      <w:numPr>
        <w:ilvl w:val="6"/>
        <w:numId w:val="1"/>
      </w:numPr>
      <w:spacing w:before="200"/>
      <w:outlineLvl w:val="6"/>
    </w:pPr>
    <w:rPr>
      <w:rFonts w:eastAsiaTheme="majorEastAsia" w:cstheme="majorBidi"/>
      <w:i/>
      <w:iCs/>
      <w:color w:val="404040" w:themeColor="text1" w:themeTint="BF"/>
    </w:rPr>
  </w:style>
  <w:style w:type="paragraph" w:styleId="Overskrift8">
    <w:name w:val="heading 8"/>
    <w:basedOn w:val="Normal"/>
    <w:next w:val="Normal"/>
    <w:link w:val="Overskrift8Tegn"/>
    <w:unhideWhenUsed/>
    <w:qFormat/>
    <w:rsid w:val="00FF0275"/>
    <w:pPr>
      <w:keepNext/>
      <w:keepLines/>
      <w:numPr>
        <w:ilvl w:val="7"/>
        <w:numId w:val="1"/>
      </w:numPr>
      <w:spacing w:before="200"/>
      <w:outlineLvl w:val="7"/>
    </w:pPr>
    <w:rPr>
      <w:rFonts w:eastAsiaTheme="majorEastAsia" w:cstheme="majorBidi"/>
      <w:color w:val="404040" w:themeColor="text1" w:themeTint="BF"/>
      <w:sz w:val="20"/>
      <w:szCs w:val="20"/>
    </w:rPr>
  </w:style>
  <w:style w:type="paragraph" w:styleId="Overskrift9">
    <w:name w:val="heading 9"/>
    <w:basedOn w:val="Normal"/>
    <w:next w:val="Normal"/>
    <w:link w:val="Overskrift9Tegn"/>
    <w:unhideWhenUsed/>
    <w:qFormat/>
    <w:rsid w:val="00FF0275"/>
    <w:pPr>
      <w:keepNext/>
      <w:keepLines/>
      <w:numPr>
        <w:ilvl w:val="8"/>
        <w:numId w:val="1"/>
      </w:numPr>
      <w:spacing w:before="200"/>
      <w:outlineLvl w:val="8"/>
    </w:pPr>
    <w:rPr>
      <w:rFonts w:eastAsiaTheme="majorEastAsia" w:cstheme="majorBidi"/>
      <w:i/>
      <w:iCs/>
      <w:color w:val="404040" w:themeColor="text1" w:themeTint="BF"/>
      <w:sz w:val="20"/>
      <w:szCs w:val="20"/>
    </w:rPr>
  </w:style>
  <w:style w:type="character" w:styleId="Standardskriftforavsnitt" w:default="1">
    <w:name w:val="Default Paragraph Font"/>
    <w:uiPriority w:val="1"/>
    <w:semiHidden/>
    <w:unhideWhenUsed/>
  </w:style>
  <w:style w:type="table" w:styleId="Vanligtabel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Ingenliste" w:default="1">
    <w:name w:val="No List"/>
    <w:uiPriority w:val="99"/>
    <w:semiHidden/>
    <w:unhideWhenUsed/>
  </w:style>
  <w:style w:type="paragraph" w:styleId="TittelAnca" w:customStyle="1">
    <w:name w:val="Tittel Anca"/>
    <w:basedOn w:val="Normal"/>
    <w:link w:val="TittelAncaTegn"/>
    <w:rsid w:val="009E321D"/>
    <w:rPr>
      <w:rFonts w:ascii="Times New Roman" w:hAnsi="Times New Roman" w:cs="Times New Roman"/>
      <w:b/>
      <w:sz w:val="28"/>
      <w:szCs w:val="28"/>
    </w:rPr>
  </w:style>
  <w:style w:type="character" w:styleId="TittelAncaTegn" w:customStyle="1">
    <w:name w:val="Tittel Anca Tegn"/>
    <w:basedOn w:val="Standardskriftforavsnitt"/>
    <w:link w:val="TittelAnca"/>
    <w:rsid w:val="009E321D"/>
    <w:rPr>
      <w:rFonts w:ascii="Times New Roman" w:hAnsi="Times New Roman" w:cs="Times New Roman"/>
      <w:b/>
      <w:sz w:val="28"/>
      <w:szCs w:val="28"/>
    </w:rPr>
  </w:style>
  <w:style w:type="paragraph" w:styleId="Overskrift1Anca" w:customStyle="1">
    <w:name w:val="Overskrift 1 Anca"/>
    <w:basedOn w:val="TittelAnca"/>
    <w:link w:val="Overskrift1AncaTegn"/>
    <w:rsid w:val="009E321D"/>
  </w:style>
  <w:style w:type="character" w:styleId="Overskrift1AncaTegn" w:customStyle="1">
    <w:name w:val="Overskrift 1 Anca Tegn"/>
    <w:basedOn w:val="TittelAncaTegn"/>
    <w:link w:val="Overskrift1Anca"/>
    <w:rsid w:val="009E321D"/>
    <w:rPr>
      <w:rFonts w:ascii="Times New Roman" w:hAnsi="Times New Roman" w:cs="Times New Roman"/>
      <w:b/>
      <w:sz w:val="28"/>
      <w:szCs w:val="28"/>
    </w:rPr>
  </w:style>
  <w:style w:type="paragraph" w:styleId="NormalAnca" w:customStyle="1">
    <w:name w:val="Normal Anca"/>
    <w:basedOn w:val="Overskrift1Anca"/>
    <w:link w:val="NormalAncaTegn"/>
    <w:rsid w:val="009E321D"/>
    <w:rPr>
      <w:b w:val="0"/>
      <w:sz w:val="22"/>
      <w:szCs w:val="22"/>
    </w:rPr>
  </w:style>
  <w:style w:type="character" w:styleId="NormalAncaTegn" w:customStyle="1">
    <w:name w:val="Normal Anca Tegn"/>
    <w:basedOn w:val="Overskrift1AncaTegn"/>
    <w:link w:val="NormalAnca"/>
    <w:rsid w:val="009E321D"/>
    <w:rPr>
      <w:rFonts w:ascii="Times New Roman" w:hAnsi="Times New Roman" w:cs="Times New Roman"/>
      <w:b/>
      <w:sz w:val="28"/>
      <w:szCs w:val="28"/>
    </w:rPr>
  </w:style>
  <w:style w:type="character" w:styleId="Stil1" w:customStyle="1">
    <w:name w:val="Stil1"/>
    <w:basedOn w:val="Standardskriftforavsnitt"/>
    <w:uiPriority w:val="1"/>
    <w:rsid w:val="003F4712"/>
    <w:rPr>
      <w:lang w:val="nb-NO"/>
    </w:rPr>
  </w:style>
  <w:style w:type="character" w:styleId="Stil2" w:customStyle="1">
    <w:name w:val="Stil2"/>
    <w:basedOn w:val="Standardskriftforavsnitt"/>
    <w:uiPriority w:val="1"/>
    <w:rsid w:val="003F4712"/>
    <w:rPr>
      <w:rFonts w:asciiTheme="majorHAnsi" w:hAnsiTheme="majorHAnsi"/>
      <w:sz w:val="24"/>
      <w:lang w:val="nb-NO"/>
    </w:rPr>
  </w:style>
  <w:style w:type="paragraph" w:styleId="Overskriftutennummerering" w:customStyle="1">
    <w:name w:val="Overskrift uten nummerering"/>
    <w:basedOn w:val="Normal"/>
    <w:link w:val="OverskriftutennummereringTegn"/>
    <w:rsid w:val="00367FCD"/>
    <w:rPr>
      <w:b/>
      <w:sz w:val="32"/>
      <w:szCs w:val="32"/>
    </w:rPr>
  </w:style>
  <w:style w:type="character" w:styleId="Overskrift1Tegn" w:customStyle="1">
    <w:name w:val="Overskrift 1 Tegn"/>
    <w:aliases w:val="ICG-rapp m/nr-overskrifter nivå 1 Tegn"/>
    <w:basedOn w:val="Standardskriftforavsnitt"/>
    <w:link w:val="Overskrift1"/>
    <w:uiPriority w:val="9"/>
    <w:rsid w:val="00FF0275"/>
    <w:rPr>
      <w:rFonts w:asciiTheme="majorHAnsi" w:hAnsiTheme="majorHAnsi" w:eastAsiaTheme="majorEastAsia" w:cstheme="majorBidi"/>
      <w:b/>
      <w:bCs/>
      <w:sz w:val="32"/>
      <w:szCs w:val="32"/>
    </w:rPr>
  </w:style>
  <w:style w:type="character" w:styleId="OverskriftutennummereringTegn" w:customStyle="1">
    <w:name w:val="Overskrift uten nummerering Tegn"/>
    <w:basedOn w:val="Standardskriftforavsnitt"/>
    <w:link w:val="Overskriftutennummerering"/>
    <w:rsid w:val="00367FCD"/>
    <w:rPr>
      <w:rFonts w:asciiTheme="majorHAnsi" w:hAnsiTheme="majorHAnsi"/>
      <w:b/>
      <w:sz w:val="32"/>
      <w:szCs w:val="32"/>
    </w:rPr>
  </w:style>
  <w:style w:type="character" w:styleId="Overskrift2Tegn" w:customStyle="1">
    <w:name w:val="Overskrift 2 Tegn"/>
    <w:aliases w:val="ICG-rapp m/nr-overskrift nivå 2 Tegn"/>
    <w:basedOn w:val="Standardskriftforavsnitt"/>
    <w:link w:val="Overskrift2"/>
    <w:uiPriority w:val="9"/>
    <w:rsid w:val="00D7484D"/>
    <w:rPr>
      <w:rFonts w:asciiTheme="majorHAnsi" w:hAnsiTheme="majorHAnsi" w:eastAsiaTheme="majorEastAsia" w:cstheme="majorBidi"/>
      <w:b/>
      <w:bCs/>
      <w:sz w:val="28"/>
      <w:szCs w:val="28"/>
    </w:rPr>
  </w:style>
  <w:style w:type="character" w:styleId="Overskrift3Tegn" w:customStyle="1">
    <w:name w:val="Overskrift 3 Tegn"/>
    <w:aliases w:val="ICG-rapp m/nr-overskrift nivå 3 Tegn"/>
    <w:basedOn w:val="Standardskriftforavsnitt"/>
    <w:link w:val="Overskrift3"/>
    <w:uiPriority w:val="9"/>
    <w:rsid w:val="00D7484D"/>
    <w:rPr>
      <w:rFonts w:asciiTheme="majorHAnsi" w:hAnsiTheme="majorHAnsi" w:eastAsiaTheme="majorEastAsia" w:cstheme="majorBidi"/>
      <w:b/>
      <w:bCs/>
      <w:sz w:val="24"/>
      <w:szCs w:val="24"/>
    </w:rPr>
  </w:style>
  <w:style w:type="character" w:styleId="Overskrift4Tegn" w:customStyle="1">
    <w:name w:val="Overskrift 4 Tegn"/>
    <w:basedOn w:val="Standardskriftforavsnitt"/>
    <w:link w:val="Overskrift4"/>
    <w:uiPriority w:val="9"/>
    <w:rsid w:val="00D7484D"/>
    <w:rPr>
      <w:rFonts w:asciiTheme="majorHAnsi" w:hAnsiTheme="majorHAnsi" w:eastAsiaTheme="majorEastAsia" w:cstheme="majorBidi"/>
      <w:b/>
      <w:bCs/>
      <w:i/>
      <w:iCs/>
      <w:sz w:val="24"/>
      <w:szCs w:val="24"/>
    </w:rPr>
  </w:style>
  <w:style w:type="character" w:styleId="Overskrift5Tegn" w:customStyle="1">
    <w:name w:val="Overskrift 5 Tegn"/>
    <w:basedOn w:val="Standardskriftforavsnitt"/>
    <w:link w:val="Overskrift5"/>
    <w:uiPriority w:val="9"/>
    <w:rsid w:val="00AC2A48"/>
    <w:rPr>
      <w:rFonts w:asciiTheme="majorHAnsi" w:hAnsiTheme="majorHAnsi" w:eastAsiaTheme="majorEastAsia" w:cstheme="majorBidi"/>
      <w:i/>
      <w:sz w:val="24"/>
      <w:szCs w:val="24"/>
    </w:rPr>
  </w:style>
  <w:style w:type="character" w:styleId="Overskrift6Tegn" w:customStyle="1">
    <w:name w:val="Overskrift 6 Tegn"/>
    <w:basedOn w:val="Standardskriftforavsnitt"/>
    <w:link w:val="Overskrift6"/>
    <w:uiPriority w:val="9"/>
    <w:semiHidden/>
    <w:rsid w:val="00FF0275"/>
    <w:rPr>
      <w:rFonts w:asciiTheme="majorHAnsi" w:hAnsiTheme="majorHAnsi" w:eastAsiaTheme="majorEastAsia" w:cstheme="majorBidi"/>
      <w:i/>
      <w:iCs/>
      <w:color w:val="243F60" w:themeColor="accent1" w:themeShade="7F"/>
      <w:sz w:val="24"/>
      <w:szCs w:val="24"/>
    </w:rPr>
  </w:style>
  <w:style w:type="character" w:styleId="Overskrift7Tegn" w:customStyle="1">
    <w:name w:val="Overskrift 7 Tegn"/>
    <w:basedOn w:val="Standardskriftforavsnitt"/>
    <w:link w:val="Overskrift7"/>
    <w:uiPriority w:val="9"/>
    <w:semiHidden/>
    <w:rsid w:val="00FF0275"/>
    <w:rPr>
      <w:rFonts w:asciiTheme="majorHAnsi" w:hAnsiTheme="majorHAnsi" w:eastAsiaTheme="majorEastAsia" w:cstheme="majorBidi"/>
      <w:i/>
      <w:iCs/>
      <w:color w:val="404040" w:themeColor="text1" w:themeTint="BF"/>
      <w:sz w:val="24"/>
      <w:szCs w:val="24"/>
    </w:rPr>
  </w:style>
  <w:style w:type="character" w:styleId="Overskrift8Tegn" w:customStyle="1">
    <w:name w:val="Overskrift 8 Tegn"/>
    <w:basedOn w:val="Standardskriftforavsnitt"/>
    <w:link w:val="Overskrift8"/>
    <w:uiPriority w:val="9"/>
    <w:semiHidden/>
    <w:rsid w:val="00FF0275"/>
    <w:rPr>
      <w:rFonts w:asciiTheme="majorHAnsi" w:hAnsiTheme="majorHAnsi" w:eastAsiaTheme="majorEastAsia" w:cstheme="majorBidi"/>
      <w:color w:val="404040" w:themeColor="text1" w:themeTint="BF"/>
      <w:sz w:val="20"/>
      <w:szCs w:val="20"/>
    </w:rPr>
  </w:style>
  <w:style w:type="character" w:styleId="Overskrift9Tegn" w:customStyle="1">
    <w:name w:val="Overskrift 9 Tegn"/>
    <w:basedOn w:val="Standardskriftforavsnitt"/>
    <w:link w:val="Overskrift9"/>
    <w:uiPriority w:val="9"/>
    <w:semiHidden/>
    <w:rsid w:val="00FF0275"/>
    <w:rPr>
      <w:rFonts w:asciiTheme="majorHAnsi" w:hAnsiTheme="majorHAnsi" w:eastAsiaTheme="majorEastAsia" w:cstheme="majorBidi"/>
      <w:i/>
      <w:iCs/>
      <w:color w:val="404040" w:themeColor="text1" w:themeTint="BF"/>
      <w:sz w:val="20"/>
      <w:szCs w:val="20"/>
    </w:rPr>
  </w:style>
  <w:style w:type="paragraph" w:styleId="Overskriftforinnholdsfortegnelse">
    <w:name w:val="TOC Heading"/>
    <w:basedOn w:val="Overskrift1"/>
    <w:next w:val="Normal"/>
    <w:uiPriority w:val="39"/>
    <w:unhideWhenUsed/>
    <w:qFormat/>
    <w:rsid w:val="00957926"/>
    <w:pPr>
      <w:numPr>
        <w:numId w:val="0"/>
      </w:numPr>
      <w:outlineLvl w:val="9"/>
    </w:pPr>
    <w:rPr>
      <w:color w:val="365F91" w:themeColor="accent1" w:themeShade="BF"/>
      <w:sz w:val="28"/>
      <w:szCs w:val="28"/>
    </w:rPr>
  </w:style>
  <w:style w:type="paragraph" w:styleId="INNH1">
    <w:name w:val="toc 1"/>
    <w:basedOn w:val="Normal"/>
    <w:next w:val="Normal"/>
    <w:autoRedefine/>
    <w:uiPriority w:val="39"/>
    <w:unhideWhenUsed/>
    <w:rsid w:val="00957926"/>
    <w:pPr>
      <w:spacing w:after="100"/>
    </w:pPr>
  </w:style>
  <w:style w:type="paragraph" w:styleId="INNH2">
    <w:name w:val="toc 2"/>
    <w:basedOn w:val="Normal"/>
    <w:next w:val="Normal"/>
    <w:autoRedefine/>
    <w:uiPriority w:val="39"/>
    <w:unhideWhenUsed/>
    <w:rsid w:val="00957926"/>
    <w:pPr>
      <w:spacing w:after="100"/>
      <w:ind w:left="240"/>
    </w:pPr>
  </w:style>
  <w:style w:type="paragraph" w:styleId="INNH3">
    <w:name w:val="toc 3"/>
    <w:basedOn w:val="Normal"/>
    <w:next w:val="Normal"/>
    <w:autoRedefine/>
    <w:uiPriority w:val="39"/>
    <w:unhideWhenUsed/>
    <w:rsid w:val="00957926"/>
    <w:pPr>
      <w:spacing w:after="100"/>
      <w:ind w:left="480"/>
    </w:pPr>
  </w:style>
  <w:style w:type="character" w:styleId="Hyperkobling">
    <w:name w:val="Hyperlink"/>
    <w:basedOn w:val="Standardskriftforavsnitt"/>
    <w:uiPriority w:val="99"/>
    <w:unhideWhenUsed/>
    <w:rsid w:val="00957926"/>
    <w:rPr>
      <w:color w:val="0000FF" w:themeColor="hyperlink"/>
      <w:u w:val="single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957926"/>
    <w:pPr>
      <w:spacing w:line="240" w:lineRule="auto"/>
    </w:pPr>
    <w:rPr>
      <w:rFonts w:ascii="Tahoma" w:hAnsi="Tahoma" w:cs="Tahoma"/>
      <w:sz w:val="16"/>
      <w:szCs w:val="16"/>
    </w:rPr>
  </w:style>
  <w:style w:type="character" w:styleId="BobletekstTegn" w:customStyle="1">
    <w:name w:val="Bobletekst Tegn"/>
    <w:basedOn w:val="Standardskriftforavsnitt"/>
    <w:link w:val="Bobletekst"/>
    <w:uiPriority w:val="99"/>
    <w:semiHidden/>
    <w:rsid w:val="00957926"/>
    <w:rPr>
      <w:rFonts w:ascii="Tahoma" w:hAnsi="Tahoma" w:cs="Tahoma"/>
      <w:sz w:val="16"/>
      <w:szCs w:val="16"/>
    </w:rPr>
  </w:style>
  <w:style w:type="paragraph" w:styleId="Topptekst">
    <w:name w:val="header"/>
    <w:basedOn w:val="Normal"/>
    <w:link w:val="TopptekstTegn"/>
    <w:uiPriority w:val="99"/>
    <w:unhideWhenUsed/>
    <w:rsid w:val="00A76CCD"/>
    <w:pPr>
      <w:tabs>
        <w:tab w:val="center" w:pos="4536"/>
        <w:tab w:val="right" w:pos="9072"/>
      </w:tabs>
      <w:spacing w:line="240" w:lineRule="auto"/>
    </w:pPr>
  </w:style>
  <w:style w:type="character" w:styleId="TopptekstTegn" w:customStyle="1">
    <w:name w:val="Topptekst Tegn"/>
    <w:basedOn w:val="Standardskriftforavsnitt"/>
    <w:link w:val="Topptekst"/>
    <w:uiPriority w:val="99"/>
    <w:rsid w:val="00A76CCD"/>
    <w:rPr>
      <w:rFonts w:asciiTheme="majorHAnsi" w:hAnsiTheme="majorHAnsi"/>
      <w:sz w:val="24"/>
      <w:szCs w:val="24"/>
    </w:rPr>
  </w:style>
  <w:style w:type="paragraph" w:styleId="Bunntekst">
    <w:name w:val="footer"/>
    <w:basedOn w:val="Normal"/>
    <w:link w:val="BunntekstTegn"/>
    <w:uiPriority w:val="99"/>
    <w:unhideWhenUsed/>
    <w:rsid w:val="00A76CCD"/>
    <w:pPr>
      <w:tabs>
        <w:tab w:val="center" w:pos="4536"/>
        <w:tab w:val="right" w:pos="9072"/>
      </w:tabs>
      <w:spacing w:line="240" w:lineRule="auto"/>
    </w:pPr>
  </w:style>
  <w:style w:type="character" w:styleId="BunntekstTegn" w:customStyle="1">
    <w:name w:val="Bunntekst Tegn"/>
    <w:basedOn w:val="Standardskriftforavsnitt"/>
    <w:link w:val="Bunntekst"/>
    <w:uiPriority w:val="99"/>
    <w:rsid w:val="00A76CCD"/>
    <w:rPr>
      <w:rFonts w:asciiTheme="majorHAnsi" w:hAnsiTheme="majorHAnsi"/>
      <w:sz w:val="24"/>
      <w:szCs w:val="24"/>
    </w:rPr>
  </w:style>
  <w:style w:type="paragraph" w:styleId="Listeavsnitt">
    <w:name w:val="List Paragraph"/>
    <w:aliases w:val="EG Bullet 1"/>
    <w:basedOn w:val="Normal"/>
    <w:link w:val="ListeavsnittTegn"/>
    <w:uiPriority w:val="34"/>
    <w:qFormat/>
    <w:rsid w:val="005C0448"/>
    <w:pPr>
      <w:ind w:left="720"/>
      <w:contextualSpacing/>
    </w:pPr>
  </w:style>
  <w:style w:type="table" w:styleId="Tabellrutenett">
    <w:name w:val="Table Grid"/>
    <w:basedOn w:val="Vanligtabell"/>
    <w:uiPriority w:val="39"/>
    <w:unhideWhenUsed/>
    <w:rsid w:val="00A47B01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Merknadsreferanse">
    <w:name w:val="annotation reference"/>
    <w:basedOn w:val="Standardskriftforavsnitt"/>
    <w:uiPriority w:val="99"/>
    <w:unhideWhenUsed/>
    <w:rsid w:val="00A47B01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unhideWhenUsed/>
    <w:rsid w:val="00A47B01"/>
    <w:pPr>
      <w:spacing w:line="240" w:lineRule="auto"/>
    </w:pPr>
    <w:rPr>
      <w:sz w:val="20"/>
      <w:szCs w:val="20"/>
    </w:rPr>
  </w:style>
  <w:style w:type="character" w:styleId="MerknadstekstTegn" w:customStyle="1">
    <w:name w:val="Merknadstekst Tegn"/>
    <w:basedOn w:val="Standardskriftforavsnitt"/>
    <w:link w:val="Merknadstekst"/>
    <w:uiPriority w:val="99"/>
    <w:rsid w:val="00A47B01"/>
    <w:rPr>
      <w:rFonts w:asciiTheme="majorHAnsi" w:hAnsiTheme="majorHAnsi"/>
      <w:sz w:val="20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A47B01"/>
    <w:rPr>
      <w:b/>
      <w:bCs/>
    </w:rPr>
  </w:style>
  <w:style w:type="character" w:styleId="KommentaremneTegn" w:customStyle="1">
    <w:name w:val="Kommentaremne Tegn"/>
    <w:basedOn w:val="MerknadstekstTegn"/>
    <w:link w:val="Kommentaremne"/>
    <w:uiPriority w:val="99"/>
    <w:semiHidden/>
    <w:rsid w:val="00A47B01"/>
    <w:rPr>
      <w:rFonts w:asciiTheme="majorHAnsi" w:hAnsiTheme="majorHAnsi"/>
      <w:b/>
      <w:bCs/>
      <w:sz w:val="20"/>
      <w:szCs w:val="20"/>
    </w:rPr>
  </w:style>
  <w:style w:type="paragraph" w:styleId="Brdtekst">
    <w:name w:val="Body Text"/>
    <w:basedOn w:val="Normal"/>
    <w:link w:val="BrdtekstTegn"/>
    <w:uiPriority w:val="99"/>
    <w:unhideWhenUsed/>
    <w:rsid w:val="0011246F"/>
    <w:pPr>
      <w:spacing w:after="120"/>
    </w:pPr>
  </w:style>
  <w:style w:type="character" w:styleId="BrdtekstTegn" w:customStyle="1">
    <w:name w:val="Brødtekst Tegn"/>
    <w:basedOn w:val="Standardskriftforavsnitt"/>
    <w:link w:val="Brdtekst"/>
    <w:uiPriority w:val="99"/>
    <w:rsid w:val="0011246F"/>
    <w:rPr>
      <w:rFonts w:asciiTheme="majorHAnsi" w:hAnsiTheme="majorHAnsi"/>
      <w:sz w:val="24"/>
      <w:szCs w:val="24"/>
    </w:rPr>
  </w:style>
  <w:style w:type="character" w:styleId="ListeavsnittTegn" w:customStyle="1">
    <w:name w:val="Listeavsnitt Tegn"/>
    <w:aliases w:val="EG Bullet 1 Tegn"/>
    <w:link w:val="Listeavsnitt"/>
    <w:uiPriority w:val="34"/>
    <w:locked/>
    <w:rsid w:val="0029216E"/>
    <w:rPr>
      <w:rFonts w:asciiTheme="majorHAnsi" w:hAnsiTheme="majorHAnsi"/>
      <w:sz w:val="24"/>
      <w:szCs w:val="24"/>
    </w:rPr>
  </w:style>
  <w:style w:type="numbering" w:styleId="SSOkrav" w:customStyle="1">
    <w:name w:val="SSOkrav"/>
    <w:uiPriority w:val="99"/>
    <w:rsid w:val="00460A2E"/>
    <w:pPr>
      <w:numPr>
        <w:numId w:val="3"/>
      </w:numPr>
    </w:pPr>
  </w:style>
  <w:style w:type="numbering" w:styleId="SSOkravT" w:customStyle="1">
    <w:name w:val="SSOkravT"/>
    <w:uiPriority w:val="99"/>
    <w:rsid w:val="00460A2E"/>
    <w:pPr>
      <w:numPr>
        <w:numId w:val="5"/>
      </w:numPr>
    </w:pPr>
  </w:style>
  <w:style w:type="paragraph" w:styleId="Fotnotetekst">
    <w:name w:val="footnote text"/>
    <w:basedOn w:val="Normal"/>
    <w:link w:val="FotnotetekstTegn"/>
    <w:uiPriority w:val="99"/>
    <w:semiHidden/>
    <w:unhideWhenUsed/>
    <w:rsid w:val="00F21866"/>
    <w:pPr>
      <w:spacing w:line="240" w:lineRule="auto"/>
    </w:pPr>
    <w:rPr>
      <w:sz w:val="20"/>
      <w:szCs w:val="20"/>
    </w:rPr>
  </w:style>
  <w:style w:type="character" w:styleId="FotnotetekstTegn" w:customStyle="1">
    <w:name w:val="Fotnotetekst Tegn"/>
    <w:basedOn w:val="Standardskriftforavsnitt"/>
    <w:link w:val="Fotnotetekst"/>
    <w:uiPriority w:val="99"/>
    <w:semiHidden/>
    <w:rsid w:val="00F21866"/>
    <w:rPr>
      <w:rFonts w:asciiTheme="majorHAnsi" w:hAnsiTheme="majorHAnsi"/>
      <w:sz w:val="20"/>
      <w:szCs w:val="20"/>
    </w:rPr>
  </w:style>
  <w:style w:type="character" w:styleId="Fotnotereferanse">
    <w:name w:val="footnote reference"/>
    <w:basedOn w:val="Standardskriftforavsnitt"/>
    <w:uiPriority w:val="99"/>
    <w:semiHidden/>
    <w:unhideWhenUsed/>
    <w:rsid w:val="00F21866"/>
    <w:rPr>
      <w:vertAlign w:val="superscript"/>
    </w:rPr>
  </w:style>
  <w:style w:type="paragraph" w:styleId="Bibliografi">
    <w:name w:val="Bibliography"/>
    <w:basedOn w:val="Normal"/>
    <w:next w:val="Normal"/>
    <w:uiPriority w:val="37"/>
    <w:unhideWhenUsed/>
    <w:rsid w:val="00482A8B"/>
  </w:style>
  <w:style w:type="paragraph" w:styleId="Bildetekst">
    <w:name w:val="caption"/>
    <w:aliases w:val="~PSD Caption"/>
    <w:basedOn w:val="Normal"/>
    <w:next w:val="Normal"/>
    <w:qFormat/>
    <w:rsid w:val="00FA1723"/>
    <w:pPr>
      <w:spacing w:line="240" w:lineRule="auto"/>
    </w:pPr>
    <w:rPr>
      <w:rFonts w:ascii="Arial" w:hAnsi="Arial" w:eastAsia="Times New Roman" w:cs="Times New Roman"/>
      <w:i/>
      <w:sz w:val="20"/>
      <w:szCs w:val="20"/>
      <w:lang w:eastAsia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80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0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7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85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55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1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0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4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91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920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3497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619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853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8669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0" w:color="E5E3E3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3631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84341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7630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77053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95963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11074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0185457">
                                                          <w:marLeft w:val="4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57314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94259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543764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783809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251677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101998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23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120472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881881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4190967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6868199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0748073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975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1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4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2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2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12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9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3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2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6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5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7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90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0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4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16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1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0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0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2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0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1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70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685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388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176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0620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0755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0" w:color="E5E3E3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1078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50744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91455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87665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16440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07819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1246231">
                                                          <w:marLeft w:val="4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95126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3440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222568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406150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604599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463436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23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993063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8237580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7703381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5390005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0523365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959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33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1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8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0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26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9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9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76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14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89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9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2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1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2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1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9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7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2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0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83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8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10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15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90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9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2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5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9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1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9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eader" Target="header1.xml" Id="rId13" /><Relationship Type="http://schemas.openxmlformats.org/officeDocument/2006/relationships/footer" Target="footer3.xml" Id="rId18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image" Target="media/image2.emf" Id="rId12" /><Relationship Type="http://schemas.openxmlformats.org/officeDocument/2006/relationships/header" Target="header3.xml" Id="rId17" /><Relationship Type="http://schemas.openxmlformats.org/officeDocument/2006/relationships/customXml" Target="../customXml/item2.xml" Id="rId2" /><Relationship Type="http://schemas.openxmlformats.org/officeDocument/2006/relationships/footer" Target="footer2.xml" Id="rId16" /><Relationship Type="http://schemas.openxmlformats.org/officeDocument/2006/relationships/theme" Target="theme/theme1.xml" Id="rId20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1.jpeg" Id="rId11" /><Relationship Type="http://schemas.openxmlformats.org/officeDocument/2006/relationships/numbering" Target="numbering.xml" Id="rId5" /><Relationship Type="http://schemas.openxmlformats.org/officeDocument/2006/relationships/footer" Target="footer1.xml" Id="rId15" /><Relationship Type="http://schemas.openxmlformats.org/officeDocument/2006/relationships/endnotes" Target="endnotes.xml" Id="rId10" /><Relationship Type="http://schemas.openxmlformats.org/officeDocument/2006/relationships/fontTable" Target="fontTable.xml" Id="rId19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header" Target="header2.xml" Id="rId14" /><Relationship Type="http://schemas.openxmlformats.org/officeDocument/2006/relationships/glossaryDocument" Target="glossary/document.xml" Id="R20d9a847cad04660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arsHJenssen\Dropbox%20(Odin%20Prosjekt%20AS)\OP\Kunder\Helse%20Nord%20IKT\Bakgrunnsinformasjon%20Felles\Maler\Helse%20Nord\Rapport.dotx" TargetMode="External"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b62778-1530-45a0-97bb-50ba1fd72984}"/>
      </w:docPartPr>
      <w:docPartBody>
        <w:p w14:paraId="13FB496E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DD066F4B1CC4640B40486D47FA352D1" ma:contentTypeVersion="15" ma:contentTypeDescription="Opprett et nytt dokument." ma:contentTypeScope="" ma:versionID="68f834490c786cc28d84edee9d393be6">
  <xsd:schema xmlns:xsd="http://www.w3.org/2001/XMLSchema" xmlns:xs="http://www.w3.org/2001/XMLSchema" xmlns:p="http://schemas.microsoft.com/office/2006/metadata/properties" xmlns:ns2="77e7c2f3-c9cb-425b-aee6-8ce4b27a7561" xmlns:ns3="http://schemas.microsoft.com/sharepoint/v4" xmlns:ns4="afebee77-8a1f-4424-9ee9-5173f82ea690" targetNamespace="http://schemas.microsoft.com/office/2006/metadata/properties" ma:root="true" ma:fieldsID="efef7311ae5b4e44f73481be707a0678" ns2:_="" ns3:_="" ns4:_="">
    <xsd:import namespace="77e7c2f3-c9cb-425b-aee6-8ce4b27a7561"/>
    <xsd:import namespace="http://schemas.microsoft.com/sharepoint/v4"/>
    <xsd:import namespace="afebee77-8a1f-4424-9ee9-5173f82ea69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IconOverlay" minOccurs="0"/>
                <xsd:element ref="ns4:SharedWithUsers" minOccurs="0"/>
                <xsd:element ref="ns4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e7c2f3-c9cb-425b-aee6-8ce4b27a756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9" nillable="true" ma:displayName="IconOverlay" ma:internalName="IconOverlay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ebee77-8a1f-4424-9ee9-5173f82ea690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conOverlay xmlns="http://schemas.microsoft.com/sharepoint/v4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>
  <b:Source>
    <b:Tag>Ved2</b:Tag>
    <b:SourceType>Misc</b:SourceType>
    <b:Guid>{C4EE2C0A-836E-46F2-B201-D9341EC97E59}</b:Guid>
    <b:Title>IAM målarkitektur (Vedlegg 1)</b:Title>
    <b:RefOrder>1</b:RefOrder>
  </b:Source>
  <b:Source>
    <b:Tag>Ved9</b:Tag>
    <b:SourceType>Misc</b:SourceType>
    <b:Guid>{813BBC17-0953-4641-926E-3E9DD54A3950}</b:Guid>
    <b:Title>Sectra RIS/PACS (Vedlegg 10)</b:Title>
    <b:RefOrder>2</b:RefOrder>
  </b:Source>
  <b:Source>
    <b:Tag>Ved11</b:Tag>
    <b:SourceType>Misc</b:SourceType>
    <b:Guid>{679646C0-A596-4A65-AEA7-3821601430C5}</b:Guid>
    <b:Title>ClockWork (Vedlegg 11)</b:Title>
    <b:RefOrder>3</b:RefOrder>
  </b:Source>
  <b:Source>
    <b:Tag>Ved</b:Tag>
    <b:SourceType>Misc</b:SourceType>
    <b:Guid>{94AED77D-9E61-4162-BEEC-A8101412EA38}</b:Guid>
    <b:Title>Bluegarden Web Services (Vedlegg 2)</b:Title>
    <b:RefOrder>4</b:RefOrder>
  </b:Source>
  <b:Source>
    <b:Tag>Ved10</b:Tag>
    <b:SourceType>Misc</b:SourceType>
    <b:Guid>{28FBEBC1-4BBD-4FDE-BEE6-F9987164DDFF}</b:Guid>
    <b:Title>Elements (Vedlegg 12)</b:Title>
    <b:RefOrder>5</b:RefOrder>
  </b:Source>
  <b:Source>
    <b:Tag>Ved1</b:Tag>
    <b:SourceType>Misc</b:SourceType>
    <b:Guid>{B25EA5D2-32BC-4F7D-83C6-0BD1C8C80995}</b:Guid>
    <b:Title>GAT Web Services (Vedlegg 3)</b:Title>
    <b:RefOrder>6</b:RefOrder>
  </b:Source>
  <b:Source>
    <b:Tag>Ved3</b:Tag>
    <b:SourceType>Misc</b:SourceType>
    <b:Guid>{BED02B05-4391-471A-B4F4-1A981E7C8714}</b:Guid>
    <b:Title>Personregisteret (Vedlegg 4)</b:Title>
    <b:RefOrder>7</b:RefOrder>
  </b:Source>
  <b:Source>
    <b:Tag>Ved4</b:Tag>
    <b:SourceType>Misc</b:SourceType>
    <b:Guid>{0016B081-3705-41B1-9737-7D978B446ADA}</b:Guid>
    <b:Title>Helsepersonellregisteret (Vedlegg 5)</b:Title>
    <b:RefOrder>8</b:RefOrder>
  </b:Source>
  <b:Source>
    <b:Tag>Ved5</b:Tag>
    <b:SourceType>Misc</b:SourceType>
    <b:Guid>{13A727F4-7B3A-40E0-AF7F-E8D2B7D0CC8A}</b:Guid>
    <b:Title>RESH (Vedlegg 6)</b:Title>
    <b:RefOrder>9</b:RefOrder>
  </b:Source>
  <b:Source>
    <b:Tag>Ved6</b:Tag>
    <b:SourceType>Misc</b:SourceType>
    <b:Guid>{7D9811B5-2723-47FD-8CAA-039D4AD76BE7}</b:Guid>
    <b:Title>Service Managers Web Services (Vedlegg 7)</b:Title>
    <b:RefOrder>10</b:RefOrder>
  </b:Source>
  <b:Source>
    <b:Tag>Ved7</b:Tag>
    <b:SourceType>Misc</b:SourceType>
    <b:Guid>{A8C2BD8A-7135-4E40-85EB-9141C7664F7D}</b:Guid>
    <b:Title>DIPS IDM Connector (Vedlegg 8)</b:Title>
    <b:RefOrder>11</b:RefOrder>
  </b:Source>
  <b:Source>
    <b:Tag>Ved8</b:Tag>
    <b:SourceType>Misc</b:SourceType>
    <b:Guid>{7BA86172-519E-402F-803C-D81163B7C53E}</b:Guid>
    <b:Title>DocMap REST API (Vedlegg 9)</b:Title>
    <b:RefOrder>12</b:RefOrder>
  </b:Source>
</b:Sources>
</file>

<file path=customXml/itemProps1.xml><?xml version="1.0" encoding="utf-8"?>
<ds:datastoreItem xmlns:ds="http://schemas.openxmlformats.org/officeDocument/2006/customXml" ds:itemID="{ED1F8DE6-0EB8-49BA-91D4-FAEA7930750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A64E9D4-F913-49BE-BD90-2D6AC23628D7}"/>
</file>

<file path=customXml/itemProps3.xml><?xml version="1.0" encoding="utf-8"?>
<ds:datastoreItem xmlns:ds="http://schemas.openxmlformats.org/officeDocument/2006/customXml" ds:itemID="{9729039F-BD8A-41E6-94D6-4A83140844E0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99A90C67-7413-472E-8633-F2E64CD5ED00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Rapport.dotx</ap:Template>
  <ap:Application>Microsoft Word for the web</ap:Application>
  <ap:DocSecurity>0</ap:DocSecurity>
  <ap:ScaleCrop>false</ap:ScaleCrop>
  <ap:Company>Helse Nord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Broback Øyvind</dc:creator>
  <cp:lastModifiedBy>Holthe Espen</cp:lastModifiedBy>
  <cp:revision>3</cp:revision>
  <cp:lastPrinted>2018-01-17T12:09:00Z</cp:lastPrinted>
  <dcterms:created xsi:type="dcterms:W3CDTF">2021-04-07T12:12:00Z</dcterms:created>
  <dcterms:modified xsi:type="dcterms:W3CDTF">2022-04-13T11:05:53Z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0x0101008DD066F4B1CC4640B40486D47FA352D1</vt:lpwstr>
  </property>
</Properties>
</file>